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6667" w:rsidRDefault="006D6667"/>
    <w:tbl>
      <w:tblPr>
        <w:tblpPr w:leftFromText="180" w:rightFromText="180" w:horzAnchor="margin" w:tblpY="-940"/>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rsidTr="0019741E">
        <w:trPr>
          <w:trHeight w:val="4253"/>
        </w:trPr>
        <w:tc>
          <w:tcPr>
            <w:tcW w:w="3600" w:type="dxa"/>
            <w:vAlign w:val="bottom"/>
          </w:tcPr>
          <w:p w:rsidR="001B2ABD" w:rsidRDefault="0019741E" w:rsidP="00A74524">
            <w:pPr>
              <w:tabs>
                <w:tab w:val="left" w:pos="990"/>
              </w:tabs>
              <w:jc w:val="center"/>
            </w:pPr>
            <w:r>
              <w:rPr>
                <w:noProof/>
              </w:rPr>
              <w:drawing>
                <wp:anchor distT="0" distB="0" distL="114300" distR="114300" simplePos="0" relativeHeight="251659264" behindDoc="0" locked="0" layoutInCell="1" allowOverlap="1">
                  <wp:simplePos x="0" y="0"/>
                  <wp:positionH relativeFrom="column">
                    <wp:posOffset>-238125</wp:posOffset>
                  </wp:positionH>
                  <wp:positionV relativeFrom="paragraph">
                    <wp:posOffset>-2264410</wp:posOffset>
                  </wp:positionV>
                  <wp:extent cx="2451100" cy="23495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24" t="27729" r="13714" b="27964"/>
                          <a:stretch/>
                        </pic:blipFill>
                        <pic:spPr bwMode="auto">
                          <a:xfrm>
                            <a:off x="0" y="0"/>
                            <a:ext cx="2451100" cy="234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0" w:type="dxa"/>
          </w:tcPr>
          <w:p w:rsidR="001B2ABD" w:rsidRDefault="001B2ABD" w:rsidP="00A74524">
            <w:pPr>
              <w:tabs>
                <w:tab w:val="left" w:pos="990"/>
              </w:tabs>
            </w:pPr>
          </w:p>
        </w:tc>
        <w:tc>
          <w:tcPr>
            <w:tcW w:w="6470" w:type="dxa"/>
            <w:vAlign w:val="bottom"/>
          </w:tcPr>
          <w:p w:rsidR="001B2ABD" w:rsidRPr="003B0AC6" w:rsidRDefault="00E07BA8" w:rsidP="00A74524">
            <w:pPr>
              <w:pStyle w:val="Title"/>
              <w:rPr>
                <w:szCs w:val="96"/>
              </w:rPr>
            </w:pPr>
            <w:r w:rsidRPr="003B0AC6">
              <w:rPr>
                <w:szCs w:val="96"/>
              </w:rPr>
              <w:t xml:space="preserve">Rutland </w:t>
            </w:r>
            <w:r w:rsidR="0019741E">
              <w:rPr>
                <w:szCs w:val="96"/>
              </w:rPr>
              <w:t>south</w:t>
            </w:r>
            <w:r w:rsidRPr="003B0AC6">
              <w:rPr>
                <w:szCs w:val="96"/>
              </w:rPr>
              <w:t xml:space="preserve"> Beat </w:t>
            </w:r>
          </w:p>
          <w:p w:rsidR="00C6134D" w:rsidRDefault="00C6134D" w:rsidP="00A74524">
            <w:pPr>
              <w:pStyle w:val="Subtitle"/>
              <w:rPr>
                <w:spacing w:val="36"/>
                <w:w w:val="59"/>
              </w:rPr>
            </w:pPr>
          </w:p>
          <w:p w:rsidR="001B2ABD" w:rsidRPr="00000BFD" w:rsidRDefault="00C6134D" w:rsidP="00A74524">
            <w:pPr>
              <w:pStyle w:val="Subtitle"/>
              <w:rPr>
                <w:b/>
                <w:spacing w:val="36"/>
                <w:w w:val="59"/>
              </w:rPr>
            </w:pPr>
            <w:r w:rsidRPr="00D91051">
              <w:rPr>
                <w:b/>
                <w:spacing w:val="0"/>
                <w:w w:val="68"/>
              </w:rPr>
              <w:t>Crime</w:t>
            </w:r>
            <w:r w:rsidR="00704519" w:rsidRPr="00D91051">
              <w:rPr>
                <w:b/>
                <w:spacing w:val="0"/>
                <w:w w:val="68"/>
              </w:rPr>
              <w:t>-</w:t>
            </w:r>
            <w:r w:rsidR="00524A55" w:rsidRPr="00D91051">
              <w:rPr>
                <w:b/>
                <w:spacing w:val="0"/>
                <w:w w:val="68"/>
              </w:rPr>
              <w:t xml:space="preserve"> </w:t>
            </w:r>
            <w:r w:rsidR="003470D0" w:rsidRPr="00D91051">
              <w:rPr>
                <w:b/>
                <w:spacing w:val="0"/>
                <w:w w:val="68"/>
              </w:rPr>
              <w:t>March</w:t>
            </w:r>
            <w:r w:rsidR="009D3837" w:rsidRPr="00D91051">
              <w:rPr>
                <w:b/>
                <w:spacing w:val="0"/>
                <w:w w:val="68"/>
              </w:rPr>
              <w:t xml:space="preserve"> </w:t>
            </w:r>
            <w:r w:rsidR="00D32B74" w:rsidRPr="00D91051">
              <w:rPr>
                <w:b/>
                <w:spacing w:val="0"/>
                <w:w w:val="68"/>
              </w:rPr>
              <w:t>202</w:t>
            </w:r>
            <w:r w:rsidR="003470D0" w:rsidRPr="00D91051">
              <w:rPr>
                <w:b/>
                <w:spacing w:val="0"/>
                <w:w w:val="68"/>
              </w:rPr>
              <w:t>3</w:t>
            </w:r>
            <w:r w:rsidRPr="00D91051">
              <w:rPr>
                <w:b/>
                <w:spacing w:val="0"/>
                <w:w w:val="68"/>
              </w:rPr>
              <w:t xml:space="preserve"> </w:t>
            </w:r>
            <w:r w:rsidR="00504486" w:rsidRPr="00D91051">
              <w:rPr>
                <w:b/>
                <w:spacing w:val="26"/>
                <w:w w:val="68"/>
              </w:rPr>
              <w:t xml:space="preserve"> </w:t>
            </w:r>
          </w:p>
        </w:tc>
      </w:tr>
      <w:tr w:rsidR="001B2ABD" w:rsidTr="00A74524">
        <w:tc>
          <w:tcPr>
            <w:tcW w:w="3600" w:type="dxa"/>
          </w:tcPr>
          <w:p w:rsidR="001B2ABD" w:rsidRDefault="00B21CA6" w:rsidP="00A74524">
            <w:pPr>
              <w:pStyle w:val="Heading3"/>
            </w:pPr>
            <w:r>
              <w:t xml:space="preserve">PC </w:t>
            </w:r>
            <w:r w:rsidR="0019741E">
              <w:t>Pete Icke 2113</w:t>
            </w:r>
          </w:p>
          <w:p w:rsidR="00F82944" w:rsidRDefault="00F82944" w:rsidP="00F82944">
            <w:pPr>
              <w:rPr>
                <w:rFonts w:asciiTheme="majorHAnsi" w:hAnsiTheme="majorHAnsi"/>
                <w:b/>
                <w:bCs/>
                <w:color w:val="000000"/>
                <w:szCs w:val="18"/>
              </w:rPr>
            </w:pPr>
            <w:r w:rsidRPr="00F82944">
              <w:rPr>
                <w:rFonts w:asciiTheme="majorHAnsi" w:hAnsiTheme="majorHAnsi"/>
                <w:b/>
                <w:bCs/>
                <w:color w:val="000000"/>
                <w:szCs w:val="18"/>
                <w:highlight w:val="white"/>
              </w:rPr>
              <w:t>As part of our ongoing drive to reduce demand did you know that you can report a "NON</w:t>
            </w:r>
            <w:r w:rsidRPr="00F82944">
              <w:rPr>
                <w:rFonts w:asciiTheme="majorHAnsi" w:hAnsiTheme="majorHAnsi"/>
                <w:b/>
                <w:bCs/>
                <w:szCs w:val="18"/>
                <w:highlight w:val="white"/>
              </w:rPr>
              <w:t>-</w:t>
            </w:r>
            <w:r w:rsidRPr="00F82944">
              <w:rPr>
                <w:rFonts w:asciiTheme="majorHAnsi" w:hAnsiTheme="majorHAnsi"/>
                <w:b/>
                <w:bCs/>
                <w:color w:val="000000"/>
                <w:szCs w:val="18"/>
                <w:highlight w:val="white"/>
              </w:rPr>
              <w:t>EMERGENCY" crime and find lots of useful information on our new improved web site.</w:t>
            </w:r>
            <w:r w:rsidRPr="00F82944">
              <w:rPr>
                <w:rFonts w:asciiTheme="majorHAnsi" w:hAnsiTheme="majorHAnsi"/>
                <w:b/>
                <w:bCs/>
                <w:color w:val="000000"/>
                <w:szCs w:val="18"/>
              </w:rPr>
              <w:t xml:space="preserve"> </w:t>
            </w:r>
            <w:hyperlink r:id="rId11" w:history="1">
              <w:r w:rsidRPr="00F82944">
                <w:rPr>
                  <w:rStyle w:val="Hyperlink"/>
                  <w:rFonts w:asciiTheme="majorHAnsi" w:hAnsiTheme="majorHAnsi"/>
                  <w:b/>
                  <w:bCs/>
                  <w:szCs w:val="18"/>
                </w:rPr>
                <w:t>www.leics.police.uk</w:t>
              </w:r>
            </w:hyperlink>
            <w:r w:rsidRPr="00F82944">
              <w:rPr>
                <w:rFonts w:asciiTheme="majorHAnsi" w:hAnsiTheme="majorHAnsi"/>
                <w:b/>
                <w:bCs/>
                <w:color w:val="000000"/>
                <w:szCs w:val="18"/>
              </w:rPr>
              <w:t xml:space="preserve"> </w:t>
            </w:r>
          </w:p>
          <w:p w:rsidR="009C5E37" w:rsidRDefault="009C5E37" w:rsidP="00F82944">
            <w:pPr>
              <w:rPr>
                <w:rFonts w:asciiTheme="majorHAnsi" w:hAnsiTheme="majorHAnsi"/>
                <w:b/>
                <w:bCs/>
                <w:color w:val="000000"/>
                <w:szCs w:val="18"/>
              </w:rPr>
            </w:pPr>
          </w:p>
          <w:p w:rsidR="009C5E37" w:rsidRDefault="009C5E37" w:rsidP="00F82944">
            <w:pPr>
              <w:rPr>
                <w:rFonts w:asciiTheme="majorHAnsi" w:hAnsiTheme="majorHAnsi"/>
                <w:b/>
                <w:bCs/>
                <w:color w:val="000000"/>
                <w:szCs w:val="18"/>
              </w:rPr>
            </w:pPr>
          </w:p>
          <w:p w:rsidR="009C5E37" w:rsidRPr="00F82944" w:rsidRDefault="009C5E37" w:rsidP="00F82944">
            <w:pPr>
              <w:rPr>
                <w:rFonts w:asciiTheme="majorHAnsi" w:hAnsiTheme="majorHAnsi"/>
                <w:b/>
                <w:bCs/>
                <w:color w:val="000000"/>
                <w:szCs w:val="18"/>
              </w:rPr>
            </w:pPr>
            <w:r>
              <w:t xml:space="preserve"> Please look out for </w:t>
            </w:r>
            <w:r w:rsidR="00ED529E">
              <w:t>any</w:t>
            </w:r>
            <w:r>
              <w:t xml:space="preserve"> vulnerable people in our community and if at all concerned, please raise this concern to the relevant agencies. You can also raise these concerns with myself</w:t>
            </w:r>
            <w:r w:rsidR="00ED529E">
              <w:t>.</w:t>
            </w:r>
          </w:p>
          <w:p w:rsidR="00F82944" w:rsidRPr="00F82944" w:rsidRDefault="00F82944" w:rsidP="00F82944">
            <w:pPr>
              <w:rPr>
                <w:rFonts w:asciiTheme="majorHAnsi" w:hAnsiTheme="majorHAnsi"/>
                <w:szCs w:val="18"/>
              </w:rPr>
            </w:pPr>
          </w:p>
          <w:p w:rsidR="00F82944" w:rsidRPr="00F82944" w:rsidRDefault="00F82944" w:rsidP="00F82944">
            <w:pPr>
              <w:spacing w:before="100" w:beforeAutospacing="1" w:after="120"/>
              <w:rPr>
                <w:rFonts w:asciiTheme="majorHAnsi" w:hAnsiTheme="majorHAnsi"/>
                <w:color w:val="0B0C0C"/>
                <w:szCs w:val="18"/>
                <w:lang w:val="en"/>
              </w:rPr>
            </w:pPr>
            <w:r w:rsidRPr="00F82944">
              <w:rPr>
                <w:rFonts w:asciiTheme="majorHAnsi" w:hAnsiTheme="majorHAnsi"/>
                <w:b/>
                <w:bCs/>
                <w:color w:val="0B0C0C"/>
                <w:szCs w:val="18"/>
                <w:lang w:val="en"/>
              </w:rPr>
              <w:t>Parish Meeting:</w:t>
            </w:r>
            <w:r w:rsidRPr="00F82944">
              <w:rPr>
                <w:rFonts w:asciiTheme="majorHAnsi" w:hAnsiTheme="majorHAnsi"/>
                <w:color w:val="0B0C0C"/>
                <w:szCs w:val="18"/>
                <w:lang w:val="en"/>
              </w:rPr>
              <w:t xml:space="preserve"> If any parishes would like the beat team to join them please let me know (subject to being on duty). </w:t>
            </w:r>
          </w:p>
          <w:sdt>
            <w:sdtPr>
              <w:id w:val="-1954003311"/>
              <w:placeholder>
                <w:docPart w:val="D1AB3F9AB2114514AA466B8FEED5FA2C"/>
              </w:placeholder>
              <w:temporary/>
              <w:showingPlcHdr/>
              <w15:appearance w15:val="hidden"/>
            </w:sdtPr>
            <w:sdtEndPr/>
            <w:sdtContent>
              <w:p w:rsidR="00036450" w:rsidRPr="00CB0055" w:rsidRDefault="00CB0055" w:rsidP="00A74524">
                <w:pPr>
                  <w:pStyle w:val="Heading3"/>
                </w:pPr>
                <w:r w:rsidRPr="00CB0055">
                  <w:t>Contact</w:t>
                </w:r>
              </w:p>
            </w:sdtContent>
          </w:sdt>
          <w:p w:rsidR="004D3011" w:rsidRDefault="00F40E20" w:rsidP="0090410E">
            <w:pPr>
              <w:rPr>
                <w:rStyle w:val="Hyperlink"/>
              </w:rPr>
            </w:pPr>
            <w:r>
              <w:t>WEBSITE:</w:t>
            </w:r>
            <w:hyperlink r:id="rId12" w:history="1">
              <w:r w:rsidRPr="006B5C53">
                <w:rPr>
                  <w:rStyle w:val="Hyperlink"/>
                </w:rPr>
                <w:t>www.leics.police.uk</w:t>
              </w:r>
            </w:hyperlink>
          </w:p>
          <w:p w:rsidR="00F82944" w:rsidRPr="004D3011" w:rsidRDefault="00F82944" w:rsidP="0090410E"/>
        </w:tc>
        <w:tc>
          <w:tcPr>
            <w:tcW w:w="720" w:type="dxa"/>
          </w:tcPr>
          <w:p w:rsidR="001B2ABD" w:rsidRDefault="001B2ABD" w:rsidP="00A74524">
            <w:pPr>
              <w:tabs>
                <w:tab w:val="left" w:pos="990"/>
              </w:tabs>
            </w:pPr>
          </w:p>
        </w:tc>
        <w:tc>
          <w:tcPr>
            <w:tcW w:w="6470" w:type="dxa"/>
          </w:tcPr>
          <w:p w:rsidR="00BF742C" w:rsidRPr="00E72083" w:rsidRDefault="00E72083" w:rsidP="00E72083">
            <w:pPr>
              <w:pStyle w:val="Heading2"/>
            </w:pPr>
            <w:r>
              <w:t xml:space="preserve">Burglary </w:t>
            </w:r>
          </w:p>
          <w:p w:rsidR="003470D0" w:rsidRDefault="002934E4" w:rsidP="003470D0">
            <w:r>
              <w:t>16th</w:t>
            </w:r>
            <w:r w:rsidR="002B669F">
              <w:t xml:space="preserve"> –</w:t>
            </w:r>
            <w:r>
              <w:t xml:space="preserve"> Preston – Break to clamping site with machinery and items stolen.</w:t>
            </w:r>
          </w:p>
          <w:p w:rsidR="001D7802" w:rsidRDefault="001D7802" w:rsidP="003470D0">
            <w:r>
              <w:t>30</w:t>
            </w:r>
            <w:r w:rsidRPr="001D7802">
              <w:rPr>
                <w:vertAlign w:val="superscript"/>
              </w:rPr>
              <w:t>th</w:t>
            </w:r>
            <w:r>
              <w:t xml:space="preserve"> – </w:t>
            </w:r>
            <w:proofErr w:type="gramStart"/>
            <w:r>
              <w:t>Lyddington  -</w:t>
            </w:r>
            <w:proofErr w:type="gramEnd"/>
            <w:r w:rsidRPr="001D7802">
              <w:t xml:space="preserve"> Break in at stable-yard, numerous items stolen inside.</w:t>
            </w:r>
          </w:p>
          <w:p w:rsidR="00BB7A3A" w:rsidRPr="002B669F" w:rsidRDefault="0028476E" w:rsidP="00F071F5">
            <w:r>
              <w:t>.</w:t>
            </w:r>
          </w:p>
          <w:p w:rsidR="004342D9" w:rsidRDefault="00F40E20" w:rsidP="00A2707C">
            <w:pPr>
              <w:pStyle w:val="Heading2"/>
            </w:pPr>
            <w:r>
              <w:t>Veh</w:t>
            </w:r>
            <w:r w:rsidR="00C119BE">
              <w:t>ICLE</w:t>
            </w:r>
            <w:r>
              <w:t xml:space="preserve"> Crime</w:t>
            </w:r>
            <w:r w:rsidR="004342D9">
              <w:t xml:space="preserve"> </w:t>
            </w:r>
          </w:p>
          <w:p w:rsidR="002B669F" w:rsidRDefault="007B27CB" w:rsidP="003470D0">
            <w:r>
              <w:t>1</w:t>
            </w:r>
            <w:r w:rsidR="002934E4">
              <w:t>6</w:t>
            </w:r>
            <w:r w:rsidRPr="007B27CB">
              <w:rPr>
                <w:vertAlign w:val="superscript"/>
              </w:rPr>
              <w:t>th</w:t>
            </w:r>
            <w:r>
              <w:rPr>
                <w:vertAlign w:val="superscript"/>
              </w:rPr>
              <w:t xml:space="preserve"> </w:t>
            </w:r>
            <w:proofErr w:type="gramStart"/>
            <w:r w:rsidR="002934E4">
              <w:rPr>
                <w:vertAlign w:val="superscript"/>
              </w:rPr>
              <w:t>–</w:t>
            </w:r>
            <w:r>
              <w:rPr>
                <w:vertAlign w:val="superscript"/>
              </w:rPr>
              <w:t xml:space="preserve"> </w:t>
            </w:r>
            <w:r>
              <w:t xml:space="preserve"> </w:t>
            </w:r>
            <w:r w:rsidR="002934E4">
              <w:t>A</w:t>
            </w:r>
            <w:proofErr w:type="gramEnd"/>
            <w:r w:rsidR="002934E4">
              <w:t>606  - theft of rear lights from Lorry trailer</w:t>
            </w:r>
          </w:p>
          <w:p w:rsidR="002934E4" w:rsidRDefault="002934E4" w:rsidP="003470D0">
            <w:r>
              <w:t>17</w:t>
            </w:r>
            <w:r w:rsidRPr="002934E4">
              <w:rPr>
                <w:vertAlign w:val="superscript"/>
              </w:rPr>
              <w:t>th</w:t>
            </w:r>
            <w:r>
              <w:t xml:space="preserve"> – Vehicle taken without owners’ consent - </w:t>
            </w:r>
          </w:p>
          <w:p w:rsidR="002934E4" w:rsidRDefault="002934E4" w:rsidP="003470D0">
            <w:r>
              <w:t>18</w:t>
            </w:r>
            <w:r w:rsidRPr="002934E4">
              <w:rPr>
                <w:vertAlign w:val="superscript"/>
              </w:rPr>
              <w:t>th</w:t>
            </w:r>
            <w:r>
              <w:t xml:space="preserve"> – Edith Weston - 2 caravans stolen that were in winter storage. </w:t>
            </w:r>
          </w:p>
          <w:p w:rsidR="009D3837" w:rsidRDefault="001D1B2B" w:rsidP="00B920C2">
            <w:pPr>
              <w:pStyle w:val="Heading2"/>
            </w:pPr>
            <w:bookmarkStart w:id="0" w:name="_Hlk102490581"/>
            <w:r>
              <w:t xml:space="preserve">Assault </w:t>
            </w:r>
          </w:p>
          <w:p w:rsidR="002B669F" w:rsidRDefault="003470D0" w:rsidP="00A2707C">
            <w:r>
              <w:t>8</w:t>
            </w:r>
            <w:proofErr w:type="gramStart"/>
            <w:r w:rsidRPr="003470D0">
              <w:rPr>
                <w:vertAlign w:val="superscript"/>
              </w:rPr>
              <w:t>th</w:t>
            </w:r>
            <w:r>
              <w:t xml:space="preserve">  -</w:t>
            </w:r>
            <w:proofErr w:type="gramEnd"/>
            <w:r>
              <w:t xml:space="preserve">Belton in Rutland  - public order between Saboteurs and the hunt </w:t>
            </w:r>
            <w:r w:rsidR="005C5E4A">
              <w:t xml:space="preserve"> </w:t>
            </w:r>
          </w:p>
          <w:p w:rsidR="00FD2752" w:rsidRDefault="00FD2752" w:rsidP="00A2707C">
            <w:r>
              <w:t>25</w:t>
            </w:r>
            <w:r w:rsidRPr="00FD2752">
              <w:rPr>
                <w:vertAlign w:val="superscript"/>
              </w:rPr>
              <w:t>th</w:t>
            </w:r>
            <w:r>
              <w:t xml:space="preserve"> </w:t>
            </w:r>
            <w:proofErr w:type="gramStart"/>
            <w:r>
              <w:t>Ketton  -</w:t>
            </w:r>
            <w:proofErr w:type="gramEnd"/>
            <w:r>
              <w:t xml:space="preserve"> Public order</w:t>
            </w:r>
          </w:p>
          <w:p w:rsidR="00FD2752" w:rsidRDefault="00FD2752" w:rsidP="00A2707C">
            <w:r>
              <w:t>26</w:t>
            </w:r>
            <w:r w:rsidRPr="00FD2752">
              <w:rPr>
                <w:vertAlign w:val="superscript"/>
              </w:rPr>
              <w:t>th</w:t>
            </w:r>
            <w:r>
              <w:t xml:space="preserve"> Braunston in </w:t>
            </w:r>
            <w:proofErr w:type="gramStart"/>
            <w:r>
              <w:t>Rutland  -</w:t>
            </w:r>
            <w:proofErr w:type="gramEnd"/>
            <w:r>
              <w:t xml:space="preserve"> </w:t>
            </w:r>
            <w:r w:rsidR="001D7802">
              <w:t xml:space="preserve">Public order - Threats made to victim. </w:t>
            </w:r>
          </w:p>
          <w:p w:rsidR="001E24BD" w:rsidRDefault="00854DC2" w:rsidP="00A74524">
            <w:pPr>
              <w:pStyle w:val="Heading2"/>
            </w:pPr>
            <w:r>
              <w:t>Criminal damage</w:t>
            </w:r>
            <w:r w:rsidR="001E24BD">
              <w:t xml:space="preserve"> </w:t>
            </w:r>
          </w:p>
          <w:bookmarkEnd w:id="0"/>
          <w:p w:rsidR="00616621" w:rsidRDefault="005C5E4A" w:rsidP="003470D0">
            <w:pPr>
              <w:rPr>
                <w:szCs w:val="18"/>
              </w:rPr>
            </w:pPr>
            <w:r>
              <w:t>8</w:t>
            </w:r>
            <w:r w:rsidRPr="005C5E4A">
              <w:rPr>
                <w:vertAlign w:val="superscript"/>
              </w:rPr>
              <w:t>th</w:t>
            </w:r>
            <w:r>
              <w:t xml:space="preserve"> </w:t>
            </w:r>
          </w:p>
          <w:p w:rsidR="002B669F" w:rsidRDefault="002B669F" w:rsidP="00A74524">
            <w:pPr>
              <w:rPr>
                <w:szCs w:val="18"/>
              </w:rPr>
            </w:pPr>
          </w:p>
          <w:p w:rsidR="002B669F" w:rsidRPr="002B669F" w:rsidRDefault="002B669F" w:rsidP="00A74524">
            <w:pPr>
              <w:rPr>
                <w:b/>
                <w:sz w:val="22"/>
              </w:rPr>
            </w:pPr>
            <w:r w:rsidRPr="002B669F">
              <w:rPr>
                <w:b/>
                <w:sz w:val="22"/>
              </w:rPr>
              <w:t>Theft</w:t>
            </w:r>
          </w:p>
          <w:p w:rsidR="002934E4" w:rsidRDefault="002934E4" w:rsidP="00A74524">
            <w:pPr>
              <w:rPr>
                <w:szCs w:val="18"/>
              </w:rPr>
            </w:pPr>
            <w:r>
              <w:rPr>
                <w:szCs w:val="18"/>
              </w:rPr>
              <w:t>11</w:t>
            </w:r>
            <w:r w:rsidRPr="002934E4">
              <w:rPr>
                <w:szCs w:val="18"/>
                <w:vertAlign w:val="superscript"/>
              </w:rPr>
              <w:t>th</w:t>
            </w:r>
            <w:r>
              <w:rPr>
                <w:szCs w:val="18"/>
              </w:rPr>
              <w:t>-13</w:t>
            </w:r>
            <w:r w:rsidRPr="002934E4">
              <w:rPr>
                <w:szCs w:val="18"/>
                <w:vertAlign w:val="superscript"/>
              </w:rPr>
              <w:t>th</w:t>
            </w:r>
            <w:r>
              <w:rPr>
                <w:szCs w:val="18"/>
              </w:rPr>
              <w:t xml:space="preserve"> Brooke - </w:t>
            </w:r>
            <w:r w:rsidRPr="002934E4">
              <w:rPr>
                <w:szCs w:val="18"/>
              </w:rPr>
              <w:t>Sheep Hurdles, gates and races stolen from fields</w:t>
            </w:r>
          </w:p>
          <w:p w:rsidR="002B669F" w:rsidRDefault="003470D0" w:rsidP="00A74524">
            <w:pPr>
              <w:rPr>
                <w:szCs w:val="18"/>
              </w:rPr>
            </w:pPr>
            <w:r>
              <w:rPr>
                <w:szCs w:val="18"/>
              </w:rPr>
              <w:t>15</w:t>
            </w:r>
            <w:r w:rsidRPr="003470D0">
              <w:rPr>
                <w:szCs w:val="18"/>
                <w:vertAlign w:val="superscript"/>
              </w:rPr>
              <w:t>th</w:t>
            </w:r>
            <w:r>
              <w:rPr>
                <w:szCs w:val="18"/>
              </w:rPr>
              <w:t xml:space="preserve"> – Ayston - </w:t>
            </w:r>
            <w:r w:rsidRPr="003470D0">
              <w:rPr>
                <w:szCs w:val="18"/>
              </w:rPr>
              <w:t xml:space="preserve">theft </w:t>
            </w:r>
            <w:r>
              <w:rPr>
                <w:szCs w:val="18"/>
              </w:rPr>
              <w:t xml:space="preserve">of </w:t>
            </w:r>
            <w:r w:rsidRPr="003470D0">
              <w:rPr>
                <w:szCs w:val="18"/>
              </w:rPr>
              <w:t>Cattle Hurdles and connection pins</w:t>
            </w:r>
            <w:r>
              <w:rPr>
                <w:szCs w:val="18"/>
              </w:rPr>
              <w:t>,</w:t>
            </w:r>
            <w:r w:rsidRPr="003470D0">
              <w:rPr>
                <w:szCs w:val="18"/>
              </w:rPr>
              <w:t xml:space="preserve"> 2 sliding gates </w:t>
            </w:r>
            <w:r>
              <w:rPr>
                <w:szCs w:val="18"/>
              </w:rPr>
              <w:t>and</w:t>
            </w:r>
            <w:r w:rsidRPr="003470D0">
              <w:rPr>
                <w:szCs w:val="18"/>
              </w:rPr>
              <w:t xml:space="preserve"> 1 access gate"</w:t>
            </w:r>
          </w:p>
          <w:p w:rsidR="002934E4" w:rsidRDefault="002934E4" w:rsidP="00A74524">
            <w:pPr>
              <w:rPr>
                <w:szCs w:val="18"/>
              </w:rPr>
            </w:pPr>
            <w:r>
              <w:rPr>
                <w:szCs w:val="18"/>
              </w:rPr>
              <w:t>16</w:t>
            </w:r>
            <w:r w:rsidRPr="002934E4">
              <w:rPr>
                <w:szCs w:val="18"/>
                <w:vertAlign w:val="superscript"/>
              </w:rPr>
              <w:t>th</w:t>
            </w:r>
            <w:r>
              <w:rPr>
                <w:szCs w:val="18"/>
              </w:rPr>
              <w:t xml:space="preserve"> – Lyddington – theft</w:t>
            </w:r>
            <w:r w:rsidRPr="002934E4">
              <w:rPr>
                <w:szCs w:val="18"/>
              </w:rPr>
              <w:t xml:space="preserve"> of farming equipment from the field</w:t>
            </w:r>
            <w:r>
              <w:rPr>
                <w:szCs w:val="18"/>
              </w:rPr>
              <w:t xml:space="preserve">. </w:t>
            </w:r>
          </w:p>
          <w:p w:rsidR="00FD2752" w:rsidRDefault="00FD2752" w:rsidP="00FD2752">
            <w:r>
              <w:t>21</w:t>
            </w:r>
            <w:r w:rsidRPr="002934E4">
              <w:rPr>
                <w:vertAlign w:val="superscript"/>
              </w:rPr>
              <w:t>st</w:t>
            </w:r>
            <w:r>
              <w:t xml:space="preserve"> – </w:t>
            </w:r>
            <w:proofErr w:type="spellStart"/>
            <w:r>
              <w:t>Bisbrooke</w:t>
            </w:r>
            <w:proofErr w:type="spellEnd"/>
            <w:r>
              <w:t xml:space="preserve"> – Theft of item from barn and theft of number plates</w:t>
            </w:r>
          </w:p>
          <w:p w:rsidR="00FD2752" w:rsidRDefault="00FD2752" w:rsidP="00A74524">
            <w:pPr>
              <w:rPr>
                <w:szCs w:val="18"/>
              </w:rPr>
            </w:pPr>
            <w:r>
              <w:rPr>
                <w:szCs w:val="18"/>
              </w:rPr>
              <w:t>24</w:t>
            </w:r>
            <w:r w:rsidRPr="00FD2752">
              <w:rPr>
                <w:szCs w:val="18"/>
                <w:vertAlign w:val="superscript"/>
              </w:rPr>
              <w:t>th</w:t>
            </w:r>
            <w:r>
              <w:rPr>
                <w:szCs w:val="18"/>
              </w:rPr>
              <w:t xml:space="preserve"> – Ketton </w:t>
            </w:r>
            <w:r w:rsidRPr="00FD2752">
              <w:rPr>
                <w:szCs w:val="18"/>
              </w:rPr>
              <w:t>3 pieces of plant equipment/machinery stolen from sit</w:t>
            </w:r>
            <w:r>
              <w:rPr>
                <w:szCs w:val="18"/>
              </w:rPr>
              <w:t>e.</w:t>
            </w:r>
          </w:p>
          <w:p w:rsidR="001D7802" w:rsidRDefault="001D7802" w:rsidP="00A74524">
            <w:pPr>
              <w:rPr>
                <w:szCs w:val="18"/>
              </w:rPr>
            </w:pPr>
            <w:r>
              <w:rPr>
                <w:szCs w:val="18"/>
              </w:rPr>
              <w:t>27</w:t>
            </w:r>
            <w:r w:rsidRPr="001D7802">
              <w:rPr>
                <w:szCs w:val="18"/>
                <w:vertAlign w:val="superscript"/>
              </w:rPr>
              <w:t>th</w:t>
            </w:r>
            <w:r>
              <w:rPr>
                <w:szCs w:val="18"/>
              </w:rPr>
              <w:t xml:space="preserve"> – Ketton – theft stores and damage – </w:t>
            </w:r>
          </w:p>
          <w:p w:rsidR="001D7802" w:rsidRDefault="001D7802" w:rsidP="00A74524">
            <w:pPr>
              <w:rPr>
                <w:szCs w:val="18"/>
              </w:rPr>
            </w:pPr>
            <w:r>
              <w:rPr>
                <w:szCs w:val="18"/>
              </w:rPr>
              <w:t>31</w:t>
            </w:r>
            <w:r w:rsidRPr="001D7802">
              <w:rPr>
                <w:szCs w:val="18"/>
                <w:vertAlign w:val="superscript"/>
              </w:rPr>
              <w:t>st</w:t>
            </w:r>
            <w:r>
              <w:rPr>
                <w:szCs w:val="18"/>
              </w:rPr>
              <w:t xml:space="preserve"> – Tixover – theft of farm gates</w:t>
            </w:r>
          </w:p>
          <w:p w:rsidR="007B27CB" w:rsidRDefault="007B27CB" w:rsidP="00A74524">
            <w:pPr>
              <w:rPr>
                <w:szCs w:val="18"/>
              </w:rPr>
            </w:pPr>
          </w:p>
          <w:p w:rsidR="007B27CB" w:rsidRPr="007B27CB" w:rsidRDefault="007B27CB" w:rsidP="00A74524">
            <w:pPr>
              <w:rPr>
                <w:b/>
                <w:sz w:val="22"/>
              </w:rPr>
            </w:pPr>
            <w:r w:rsidRPr="007B27CB">
              <w:rPr>
                <w:b/>
                <w:sz w:val="22"/>
              </w:rPr>
              <w:t>Other</w:t>
            </w:r>
          </w:p>
          <w:p w:rsidR="002934E4" w:rsidRDefault="003470D0" w:rsidP="00A74524">
            <w:pPr>
              <w:rPr>
                <w:szCs w:val="18"/>
              </w:rPr>
            </w:pPr>
            <w:r>
              <w:rPr>
                <w:szCs w:val="18"/>
              </w:rPr>
              <w:t>2</w:t>
            </w:r>
            <w:r w:rsidRPr="003470D0">
              <w:rPr>
                <w:szCs w:val="18"/>
                <w:vertAlign w:val="superscript"/>
              </w:rPr>
              <w:t>nd</w:t>
            </w:r>
            <w:r>
              <w:rPr>
                <w:szCs w:val="18"/>
              </w:rPr>
              <w:t xml:space="preserve"> – </w:t>
            </w:r>
            <w:proofErr w:type="spellStart"/>
            <w:proofErr w:type="gramStart"/>
            <w:r>
              <w:rPr>
                <w:szCs w:val="18"/>
              </w:rPr>
              <w:t>Bisbrooke</w:t>
            </w:r>
            <w:proofErr w:type="spellEnd"/>
            <w:r>
              <w:rPr>
                <w:szCs w:val="18"/>
              </w:rPr>
              <w:t xml:space="preserve">  -</w:t>
            </w:r>
            <w:proofErr w:type="gramEnd"/>
            <w:r>
              <w:rPr>
                <w:szCs w:val="18"/>
              </w:rPr>
              <w:t xml:space="preserve"> Fly tipping.</w:t>
            </w:r>
            <w:r w:rsidR="002934E4">
              <w:rPr>
                <w:szCs w:val="18"/>
              </w:rPr>
              <w:t xml:space="preserve"> </w:t>
            </w:r>
          </w:p>
          <w:p w:rsidR="00A2707C" w:rsidRDefault="002934E4" w:rsidP="00A74524">
            <w:pPr>
              <w:rPr>
                <w:szCs w:val="18"/>
              </w:rPr>
            </w:pPr>
            <w:r>
              <w:rPr>
                <w:szCs w:val="18"/>
              </w:rPr>
              <w:t>18</w:t>
            </w:r>
            <w:r w:rsidRPr="002934E4">
              <w:rPr>
                <w:szCs w:val="18"/>
                <w:vertAlign w:val="superscript"/>
              </w:rPr>
              <w:t>th</w:t>
            </w:r>
            <w:r>
              <w:rPr>
                <w:szCs w:val="18"/>
              </w:rPr>
              <w:t xml:space="preserve"> – </w:t>
            </w:r>
            <w:proofErr w:type="spellStart"/>
            <w:proofErr w:type="gramStart"/>
            <w:r>
              <w:rPr>
                <w:szCs w:val="18"/>
              </w:rPr>
              <w:t>Tinwell</w:t>
            </w:r>
            <w:proofErr w:type="spellEnd"/>
            <w:r>
              <w:rPr>
                <w:szCs w:val="18"/>
              </w:rPr>
              <w:t xml:space="preserve">  -</w:t>
            </w:r>
            <w:proofErr w:type="gramEnd"/>
            <w:r>
              <w:rPr>
                <w:szCs w:val="18"/>
              </w:rPr>
              <w:t xml:space="preserve"> drugs possession</w:t>
            </w:r>
            <w:r w:rsidR="001D7802">
              <w:rPr>
                <w:szCs w:val="18"/>
              </w:rPr>
              <w:t>.</w:t>
            </w:r>
            <w:r>
              <w:rPr>
                <w:szCs w:val="18"/>
              </w:rPr>
              <w:t xml:space="preserve"> </w:t>
            </w:r>
          </w:p>
          <w:p w:rsidR="002934E4" w:rsidRDefault="002934E4" w:rsidP="00A74524">
            <w:pPr>
              <w:rPr>
                <w:b/>
                <w:sz w:val="22"/>
              </w:rPr>
            </w:pPr>
          </w:p>
          <w:p w:rsidR="001E24BD" w:rsidRPr="00504486" w:rsidRDefault="00A64982" w:rsidP="00A74524">
            <w:pPr>
              <w:rPr>
                <w:b/>
                <w:sz w:val="22"/>
              </w:rPr>
            </w:pPr>
            <w:r w:rsidRPr="00504486">
              <w:rPr>
                <w:b/>
                <w:sz w:val="22"/>
              </w:rPr>
              <w:t xml:space="preserve">In Summary </w:t>
            </w:r>
          </w:p>
          <w:p w:rsidR="001E24BD" w:rsidRPr="00F40E20" w:rsidRDefault="001E24BD" w:rsidP="00A74524"/>
        </w:tc>
      </w:tr>
    </w:tbl>
    <w:p w:rsidR="007A594F" w:rsidRDefault="00BD3C3B" w:rsidP="00671B8D">
      <w:r>
        <w:t xml:space="preserve"> </w:t>
      </w:r>
      <w:r w:rsidR="00ED529E">
        <w:t>The main treat this month has been breaks to rural farms.</w:t>
      </w:r>
      <w:r w:rsidR="00DE3DB0">
        <w:t xml:space="preserve"> Rural locations and Farms are often targeted as their plant equipment are highly desired commodities due to demand exceeding worldwide supply. We are running operation Vitality for rural crime with extra officers out patrolling.</w:t>
      </w:r>
      <w:r w:rsidR="00ED529E">
        <w:t xml:space="preserve"> We have had no domestic related burglaries, </w:t>
      </w:r>
      <w:proofErr w:type="gramStart"/>
      <w:r w:rsidR="00ED529E">
        <w:t>but  please</w:t>
      </w:r>
      <w:proofErr w:type="gramEnd"/>
      <w:r w:rsidR="00ED529E">
        <w:t xml:space="preserve"> remain vigilant, insure doors and windows are always locked and leave lights on if you go out</w:t>
      </w:r>
    </w:p>
    <w:p w:rsidR="00DE3DB0" w:rsidRDefault="00DE3DB0" w:rsidP="00671B8D"/>
    <w:p w:rsidR="00DE3DB0" w:rsidRDefault="00DE3DB0" w:rsidP="00671B8D">
      <w:r>
        <w:t xml:space="preserve">If you see witness or suspect anything similar happening, please call the police. Your call may be all that’s required to catch them in the act!  </w:t>
      </w:r>
    </w:p>
    <w:p w:rsidR="007A594F" w:rsidRDefault="007A594F" w:rsidP="00A64982">
      <w:r>
        <w:lastRenderedPageBreak/>
        <w:t xml:space="preserve"> </w:t>
      </w:r>
    </w:p>
    <w:p w:rsidR="00044893" w:rsidRDefault="007A594F" w:rsidP="00A64982">
      <w:r>
        <w:t xml:space="preserve"> </w:t>
      </w:r>
      <w:r w:rsidR="00892F86">
        <w:t>Th</w:t>
      </w:r>
      <w:r w:rsidR="00671B8D">
        <w:t>e</w:t>
      </w:r>
      <w:r w:rsidR="00892F86">
        <w:t xml:space="preserve"> Community S</w:t>
      </w:r>
      <w:r w:rsidR="00CC5877">
        <w:t>peed</w:t>
      </w:r>
      <w:r w:rsidR="00892F86">
        <w:t xml:space="preserve"> Watch groups</w:t>
      </w:r>
      <w:r w:rsidR="00671B8D">
        <w:t xml:space="preserve"> </w:t>
      </w:r>
      <w:r w:rsidR="00805FF9">
        <w:t xml:space="preserve">have now </w:t>
      </w:r>
      <w:r w:rsidR="00961673">
        <w:t xml:space="preserve">been decided and </w:t>
      </w:r>
      <w:r w:rsidR="00ED529E">
        <w:t xml:space="preserve">South Luffenham will be the first group out monitoring from </w:t>
      </w:r>
      <w:r w:rsidR="00604305">
        <w:t>1</w:t>
      </w:r>
      <w:r w:rsidR="00ED529E">
        <w:t>7</w:t>
      </w:r>
      <w:proofErr w:type="gramStart"/>
      <w:r w:rsidR="00ED529E" w:rsidRPr="00ED529E">
        <w:rPr>
          <w:vertAlign w:val="superscript"/>
        </w:rPr>
        <w:t>th</w:t>
      </w:r>
      <w:r w:rsidR="00ED529E">
        <w:rPr>
          <w:vertAlign w:val="superscript"/>
        </w:rPr>
        <w:t xml:space="preserve">  –</w:t>
      </w:r>
      <w:proofErr w:type="gramEnd"/>
      <w:r w:rsidR="00ED529E">
        <w:rPr>
          <w:vertAlign w:val="superscript"/>
        </w:rPr>
        <w:t xml:space="preserve">  </w:t>
      </w:r>
      <w:r w:rsidR="00ED529E">
        <w:t>30</w:t>
      </w:r>
      <w:r w:rsidR="00ED529E" w:rsidRPr="00ED529E">
        <w:rPr>
          <w:vertAlign w:val="superscript"/>
        </w:rPr>
        <w:t>th</w:t>
      </w:r>
      <w:r w:rsidR="00ED529E">
        <w:t xml:space="preserve">   April.  </w:t>
      </w:r>
      <w:r w:rsidR="00805FF9">
        <w:t xml:space="preserve"> </w:t>
      </w:r>
      <w:r w:rsidR="00961673">
        <w:t xml:space="preserve">In the </w:t>
      </w:r>
      <w:r w:rsidR="00ED529E">
        <w:t>meantime,</w:t>
      </w:r>
      <w:r w:rsidR="00961673">
        <w:t xml:space="preserve"> o</w:t>
      </w:r>
      <w:r w:rsidR="00805FF9">
        <w:t>fficers will still be out with the speed gun monitoring</w:t>
      </w:r>
      <w:r w:rsidR="00581551">
        <w:t xml:space="preserve"> motorists.</w:t>
      </w:r>
      <w:r w:rsidR="00044893">
        <w:t xml:space="preserve"> </w:t>
      </w:r>
      <w:r w:rsidR="00805FF9">
        <w:t xml:space="preserve">if you are caught </w:t>
      </w:r>
      <w:r w:rsidR="00044893">
        <w:t>e</w:t>
      </w:r>
      <w:r w:rsidR="00555E9D">
        <w:t>xpect</w:t>
      </w:r>
      <w:r w:rsidR="00044893">
        <w:t xml:space="preserve"> your vehicle to be </w:t>
      </w:r>
      <w:r w:rsidR="00555E9D">
        <w:t>stopped</w:t>
      </w:r>
      <w:r w:rsidR="00044893">
        <w:t xml:space="preserve"> at the roadside </w:t>
      </w:r>
      <w:r w:rsidR="00555E9D">
        <w:t xml:space="preserve">and </w:t>
      </w:r>
      <w:r w:rsidR="007A4A0E">
        <w:t xml:space="preserve">the </w:t>
      </w:r>
      <w:r w:rsidR="00044893">
        <w:t xml:space="preserve">driver </w:t>
      </w:r>
      <w:r w:rsidR="00555E9D">
        <w:t xml:space="preserve">reported for </w:t>
      </w:r>
      <w:r w:rsidR="00CC5877">
        <w:t>the offence of E</w:t>
      </w:r>
      <w:r w:rsidR="007A4A0E">
        <w:t>xce</w:t>
      </w:r>
      <w:r w:rsidR="004D6B59">
        <w:t>eding the</w:t>
      </w:r>
      <w:r w:rsidR="00CC5877">
        <w:t xml:space="preserve"> S</w:t>
      </w:r>
      <w:r w:rsidR="007A4A0E">
        <w:t>peed</w:t>
      </w:r>
      <w:r w:rsidR="004D6B59">
        <w:t xml:space="preserve"> limit</w:t>
      </w:r>
      <w:r w:rsidR="00CC5877">
        <w:t>.</w:t>
      </w:r>
      <w:r w:rsidR="007A4A0E">
        <w:t xml:space="preserve"> </w:t>
      </w:r>
      <w:r w:rsidR="00044893">
        <w:t xml:space="preserve"> </w:t>
      </w:r>
    </w:p>
    <w:p w:rsidR="00044893" w:rsidRDefault="00044893" w:rsidP="00A64982"/>
    <w:p w:rsidR="00AF2F3F" w:rsidRDefault="00892F86" w:rsidP="00A64982">
      <w:r>
        <w:rPr>
          <w:noProof/>
        </w:rPr>
        <w:drawing>
          <wp:anchor distT="0" distB="0" distL="114300" distR="114300" simplePos="0" relativeHeight="251658240" behindDoc="0" locked="0" layoutInCell="1" allowOverlap="1" wp14:anchorId="6E20A53B">
            <wp:simplePos x="0" y="0"/>
            <wp:positionH relativeFrom="column">
              <wp:posOffset>4143375</wp:posOffset>
            </wp:positionH>
            <wp:positionV relativeFrom="paragraph">
              <wp:posOffset>114300</wp:posOffset>
            </wp:positionV>
            <wp:extent cx="2152650" cy="1276350"/>
            <wp:effectExtent l="0" t="0" r="0" b="0"/>
            <wp:wrapThrough wrapText="bothSides">
              <wp:wrapPolygon edited="0">
                <wp:start x="0" y="0"/>
                <wp:lineTo x="0" y="21278"/>
                <wp:lineTo x="21409" y="21278"/>
                <wp:lineTo x="2140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1806" t="8741" r="11659" b="37539"/>
                    <a:stretch/>
                  </pic:blipFill>
                  <pic:spPr bwMode="auto">
                    <a:xfrm>
                      <a:off x="0" y="0"/>
                      <a:ext cx="215265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FDC">
        <w:t xml:space="preserve"> </w:t>
      </w:r>
      <w:r w:rsidR="007A4A0E">
        <w:t xml:space="preserve"> </w:t>
      </w:r>
      <w:r w:rsidR="00BB0FDC">
        <w:t>S</w:t>
      </w:r>
      <w:r w:rsidR="00044893">
        <w:t xml:space="preserve">peeding is one of the </w:t>
      </w:r>
      <w:r w:rsidR="00BB0FDC" w:rsidRPr="007A4A0E">
        <w:rPr>
          <w:b/>
        </w:rPr>
        <w:t>“</w:t>
      </w:r>
      <w:r w:rsidR="00AF2F3F" w:rsidRPr="007A4A0E">
        <w:rPr>
          <w:b/>
        </w:rPr>
        <w:t>F</w:t>
      </w:r>
      <w:r w:rsidR="00044893" w:rsidRPr="007A4A0E">
        <w:rPr>
          <w:b/>
        </w:rPr>
        <w:t>atal 4</w:t>
      </w:r>
      <w:r w:rsidR="00BB0FDC" w:rsidRPr="007A4A0E">
        <w:rPr>
          <w:b/>
        </w:rPr>
        <w:t>”</w:t>
      </w:r>
      <w:r w:rsidR="00044893">
        <w:t xml:space="preserve"> </w:t>
      </w:r>
      <w:r w:rsidR="00BB0FDC">
        <w:t xml:space="preserve">causes of </w:t>
      </w:r>
      <w:r w:rsidR="00044893">
        <w:t>death during a</w:t>
      </w:r>
      <w:r w:rsidR="00BB0FDC">
        <w:t xml:space="preserve"> collision</w:t>
      </w:r>
      <w:r w:rsidR="00044893">
        <w:t xml:space="preserve">. </w:t>
      </w:r>
    </w:p>
    <w:p w:rsidR="007A4A0E" w:rsidRDefault="007A4A0E" w:rsidP="00A64982"/>
    <w:p w:rsidR="0032358F" w:rsidRDefault="0032358F" w:rsidP="004D6B59">
      <w:pPr>
        <w:pStyle w:val="ListParagraph"/>
        <w:numPr>
          <w:ilvl w:val="0"/>
          <w:numId w:val="7"/>
        </w:numPr>
      </w:pPr>
      <w:r>
        <w:t>Driver distractions (mobile phones etc.)</w:t>
      </w:r>
    </w:p>
    <w:p w:rsidR="007A4A0E" w:rsidRDefault="007A4A0E" w:rsidP="007A4A0E">
      <w:pPr>
        <w:pStyle w:val="ListParagraph"/>
      </w:pPr>
    </w:p>
    <w:p w:rsidR="00AF2F3F" w:rsidRDefault="00BB0FDC" w:rsidP="004D6B59">
      <w:pPr>
        <w:pStyle w:val="ListParagraph"/>
        <w:numPr>
          <w:ilvl w:val="0"/>
          <w:numId w:val="7"/>
        </w:numPr>
      </w:pPr>
      <w:r>
        <w:t>Inappropriate speed</w:t>
      </w:r>
      <w:r w:rsidR="007A4A0E">
        <w:t>.</w:t>
      </w:r>
    </w:p>
    <w:p w:rsidR="007A4A0E" w:rsidRDefault="007A4A0E" w:rsidP="007A4A0E">
      <w:pPr>
        <w:pStyle w:val="ListParagraph"/>
      </w:pPr>
    </w:p>
    <w:p w:rsidR="00AF2F3F" w:rsidRDefault="00BB0FDC" w:rsidP="004D6B59">
      <w:pPr>
        <w:pStyle w:val="ListParagraph"/>
        <w:numPr>
          <w:ilvl w:val="0"/>
          <w:numId w:val="7"/>
        </w:numPr>
      </w:pPr>
      <w:r>
        <w:t>Lack of seatbelt.</w:t>
      </w:r>
    </w:p>
    <w:p w:rsidR="007A4A0E" w:rsidRDefault="007A4A0E" w:rsidP="007A4A0E">
      <w:pPr>
        <w:pStyle w:val="ListParagraph"/>
      </w:pPr>
    </w:p>
    <w:p w:rsidR="00044893" w:rsidRDefault="00BB0FDC" w:rsidP="004D6B59">
      <w:pPr>
        <w:pStyle w:val="ListParagraph"/>
        <w:numPr>
          <w:ilvl w:val="0"/>
          <w:numId w:val="7"/>
        </w:numPr>
      </w:pPr>
      <w:r>
        <w:t>Alcohol or drug Impairment</w:t>
      </w:r>
      <w:r w:rsidR="00044893">
        <w:t xml:space="preserve">. </w:t>
      </w:r>
    </w:p>
    <w:p w:rsidR="00044893" w:rsidRDefault="00044893" w:rsidP="00A64982"/>
    <w:p w:rsidR="00555E9D" w:rsidRDefault="00AF2F3F" w:rsidP="00BB0FDC">
      <w:r>
        <w:t xml:space="preserve">  </w:t>
      </w:r>
    </w:p>
    <w:p w:rsidR="007A4A0E" w:rsidRDefault="007A4A0E" w:rsidP="007A4A0E">
      <w:pPr>
        <w:jc w:val="center"/>
        <w:rPr>
          <w:b/>
        </w:rPr>
      </w:pPr>
    </w:p>
    <w:p w:rsidR="00892F86" w:rsidRDefault="007A4A0E" w:rsidP="007A4A0E">
      <w:pPr>
        <w:jc w:val="center"/>
        <w:rPr>
          <w:b/>
          <w:i/>
          <w:sz w:val="22"/>
        </w:rPr>
      </w:pPr>
      <w:r w:rsidRPr="00892F86">
        <w:rPr>
          <w:b/>
          <w:i/>
          <w:sz w:val="22"/>
        </w:rPr>
        <w:t>“If you are hit at 30mph there’s an 80% chance you’ll live.</w:t>
      </w:r>
    </w:p>
    <w:p w:rsidR="007A4A0E" w:rsidRPr="004D6B59" w:rsidRDefault="007A4A0E" w:rsidP="007A4A0E">
      <w:pPr>
        <w:jc w:val="center"/>
        <w:rPr>
          <w:b/>
          <w:i/>
          <w:color w:val="FF0000"/>
          <w:sz w:val="22"/>
        </w:rPr>
      </w:pPr>
      <w:r w:rsidRPr="004D6B59">
        <w:rPr>
          <w:b/>
          <w:i/>
          <w:color w:val="FF0000"/>
          <w:sz w:val="22"/>
        </w:rPr>
        <w:t xml:space="preserve"> If you are hit at 40mph there’s an 80% chance you’ll die.</w:t>
      </w:r>
    </w:p>
    <w:p w:rsidR="007A4A0E" w:rsidRPr="00892F86" w:rsidRDefault="007A4A0E" w:rsidP="007A4A0E">
      <w:pPr>
        <w:jc w:val="center"/>
        <w:rPr>
          <w:b/>
          <w:i/>
          <w:sz w:val="22"/>
        </w:rPr>
      </w:pPr>
      <w:r w:rsidRPr="00892F86">
        <w:rPr>
          <w:b/>
          <w:i/>
          <w:sz w:val="22"/>
        </w:rPr>
        <w:t>It</w:t>
      </w:r>
      <w:r w:rsidR="004D6B59">
        <w:rPr>
          <w:b/>
          <w:i/>
          <w:sz w:val="22"/>
        </w:rPr>
        <w:t>’</w:t>
      </w:r>
      <w:r w:rsidRPr="00892F86">
        <w:rPr>
          <w:b/>
          <w:i/>
          <w:sz w:val="22"/>
        </w:rPr>
        <w:t>s 30mph for a reaso</w:t>
      </w:r>
      <w:r w:rsidR="00892F86">
        <w:rPr>
          <w:b/>
          <w:i/>
          <w:sz w:val="22"/>
        </w:rPr>
        <w:t>n</w:t>
      </w:r>
      <w:r w:rsidRPr="00892F86">
        <w:rPr>
          <w:b/>
          <w:i/>
          <w:sz w:val="22"/>
        </w:rPr>
        <w:t>”</w:t>
      </w:r>
    </w:p>
    <w:p w:rsidR="00555E9D" w:rsidRDefault="00555E9D" w:rsidP="00A64982"/>
    <w:p w:rsidR="007638BA" w:rsidRDefault="007638BA" w:rsidP="00A64982"/>
    <w:p w:rsidR="00A64982" w:rsidRDefault="00A64982" w:rsidP="00892F86"/>
    <w:p w:rsidR="007E7F98" w:rsidRDefault="007E7F98" w:rsidP="00A64982"/>
    <w:p w:rsidR="007E7F98" w:rsidRPr="007E7F98" w:rsidRDefault="007E7F98" w:rsidP="00A64982">
      <w:pPr>
        <w:rPr>
          <w:b/>
          <w:u w:val="single"/>
        </w:rPr>
      </w:pPr>
      <w:r w:rsidRPr="007E7F98">
        <w:rPr>
          <w:b/>
          <w:u w:val="single"/>
        </w:rPr>
        <w:t>NEIGHBOURHOOD LINK</w:t>
      </w:r>
    </w:p>
    <w:p w:rsidR="00A64982" w:rsidRDefault="00A64982" w:rsidP="00A64982">
      <w:r>
        <w:t xml:space="preserve"> </w:t>
      </w:r>
    </w:p>
    <w:p w:rsidR="00BD3C3B" w:rsidRDefault="00BD3C3B" w:rsidP="00A64982">
      <w:r>
        <w:t xml:space="preserve"> </w:t>
      </w:r>
      <w:r w:rsidR="00A64982">
        <w:t xml:space="preserve">We continue to encourage local residents to have their say through </w:t>
      </w:r>
      <w:r w:rsidR="00504486">
        <w:t>Neighborhood</w:t>
      </w:r>
      <w:r w:rsidR="00A64982">
        <w:t xml:space="preserve"> Link surveys and keep all residents that have signed up to this aware of issues happening in Rutland.  </w:t>
      </w:r>
    </w:p>
    <w:p w:rsidR="00795536" w:rsidRPr="00795536" w:rsidRDefault="00795536" w:rsidP="00795536">
      <w:pPr>
        <w:rPr>
          <w:rFonts w:ascii="Calibri" w:eastAsia="Calibri" w:hAnsi="Calibri" w:cs="Calibri"/>
          <w:color w:val="1F497D"/>
          <w:sz w:val="22"/>
          <w:lang w:val="en-GB" w:eastAsia="en-GB"/>
        </w:rPr>
      </w:pPr>
    </w:p>
    <w:p w:rsidR="00E04F31" w:rsidRDefault="00D32B74" w:rsidP="00D32B74">
      <w:pPr>
        <w:rPr>
          <w:b/>
          <w:bCs/>
          <w:caps/>
        </w:rPr>
      </w:pPr>
      <w:r>
        <w:rPr>
          <w:b/>
          <w:sz w:val="40"/>
          <w:szCs w:val="40"/>
        </w:rPr>
        <w:t xml:space="preserve">              </w:t>
      </w:r>
      <w:r w:rsidR="00795536" w:rsidRPr="00795536">
        <w:rPr>
          <w:rFonts w:ascii="Calibri" w:eastAsia="Times New Roman" w:hAnsi="Calibri" w:cs="Times New Roman"/>
          <w:noProof/>
          <w:color w:val="1F497D"/>
          <w:sz w:val="22"/>
          <w:lang w:val="en-GB" w:eastAsia="en-GB"/>
        </w:rPr>
        <w:drawing>
          <wp:inline distT="0" distB="0" distL="0" distR="0" wp14:anchorId="553E59DD" wp14:editId="74BBFB76">
            <wp:extent cx="3657600" cy="2082800"/>
            <wp:effectExtent l="0" t="0" r="0" b="0"/>
            <wp:docPr id="10" name="Picture 3" descr="cid:image010.jpg@01D5DD01.7AD7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5DD01.7AD7174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698968" cy="2106357"/>
                    </a:xfrm>
                    <a:prstGeom prst="rect">
                      <a:avLst/>
                    </a:prstGeom>
                    <a:noFill/>
                    <a:ln>
                      <a:noFill/>
                    </a:ln>
                  </pic:spPr>
                </pic:pic>
              </a:graphicData>
            </a:graphic>
          </wp:inline>
        </w:drawing>
      </w:r>
    </w:p>
    <w:p w:rsidR="00C80536" w:rsidRPr="00A64982" w:rsidRDefault="00A64982" w:rsidP="00A64982">
      <w:pPr>
        <w:pStyle w:val="Heading2"/>
      </w:pPr>
      <w:bookmarkStart w:id="1" w:name="_Hlk102491522"/>
      <w:r>
        <w:t>Beat PRIORITIES</w:t>
      </w:r>
    </w:p>
    <w:bookmarkEnd w:id="1"/>
    <w:p w:rsidR="002D053E" w:rsidRDefault="002D053E" w:rsidP="002D053E">
      <w:pPr>
        <w:framePr w:hSpace="180" w:wrap="around" w:vAnchor="text" w:hAnchor="margin" w:y="1"/>
      </w:pPr>
      <w:r>
        <w:t>Nuisance Motorbikes</w:t>
      </w:r>
    </w:p>
    <w:p w:rsidR="002D053E" w:rsidRDefault="002D053E" w:rsidP="002D053E">
      <w:pPr>
        <w:framePr w:hSpace="180" w:wrap="around" w:vAnchor="text" w:hAnchor="margin" w:y="1"/>
      </w:pPr>
      <w:r>
        <w:t>Road Safety Issues</w:t>
      </w:r>
    </w:p>
    <w:p w:rsidR="002D053E" w:rsidRDefault="002D053E" w:rsidP="002D053E">
      <w:pPr>
        <w:framePr w:hSpace="180" w:wrap="around" w:vAnchor="text" w:hAnchor="margin" w:y="1"/>
        <w:rPr>
          <w:color w:val="000000"/>
        </w:rPr>
      </w:pPr>
      <w:r>
        <w:rPr>
          <w:color w:val="000000"/>
        </w:rPr>
        <w:t>Rural Crime/farming equipment</w:t>
      </w:r>
    </w:p>
    <w:p w:rsidR="002D053E" w:rsidRDefault="002D053E" w:rsidP="002D053E">
      <w:pPr>
        <w:framePr w:hSpace="180" w:wrap="around" w:vAnchor="text" w:hAnchor="margin" w:y="1"/>
        <w:rPr>
          <w:color w:val="000000"/>
        </w:rPr>
      </w:pPr>
    </w:p>
    <w:p w:rsidR="002D053E" w:rsidRDefault="002D053E" w:rsidP="002D053E">
      <w:pPr>
        <w:rPr>
          <w:b/>
        </w:rPr>
      </w:pPr>
      <w:r w:rsidRPr="002D053E">
        <w:rPr>
          <w:b/>
        </w:rPr>
        <w:t>Operation ENFORCE</w:t>
      </w:r>
      <w:r>
        <w:t>– has been created to reduce speeding and road safety issues including nuisance motorbikes especially at weekends.</w:t>
      </w:r>
      <w:r w:rsidRPr="00A64982">
        <w:rPr>
          <w:b/>
        </w:rPr>
        <w:t xml:space="preserve"> </w:t>
      </w:r>
    </w:p>
    <w:p w:rsidR="002D053E" w:rsidRDefault="002D053E" w:rsidP="002D053E">
      <w:r>
        <w:t xml:space="preserve">We continue to conduct speed monitoring and enforcement </w:t>
      </w:r>
      <w:proofErr w:type="spellStart"/>
      <w:r>
        <w:t>utilising</w:t>
      </w:r>
      <w:proofErr w:type="spellEnd"/>
      <w:r>
        <w:t xml:space="preserve"> the SL700 laser speed meter on the beat</w:t>
      </w:r>
    </w:p>
    <w:p w:rsidR="009C5E37" w:rsidRDefault="009C5E37" w:rsidP="002D053E">
      <w:pPr>
        <w:rPr>
          <w:b/>
        </w:rPr>
      </w:pPr>
    </w:p>
    <w:p w:rsidR="009C5E37" w:rsidRDefault="009C5E37" w:rsidP="00A35D32">
      <w:pPr>
        <w:spacing w:before="100" w:beforeAutospacing="1" w:after="120"/>
        <w:rPr>
          <w:rFonts w:asciiTheme="majorHAnsi" w:hAnsiTheme="majorHAnsi"/>
          <w:color w:val="444444"/>
          <w:szCs w:val="18"/>
          <w:lang w:val="en" w:eastAsia="en-GB"/>
        </w:rPr>
      </w:pPr>
      <w:r w:rsidRPr="00F82944">
        <w:rPr>
          <w:rFonts w:asciiTheme="majorHAnsi" w:hAnsiTheme="majorHAnsi"/>
          <w:b/>
          <w:bCs/>
          <w:color w:val="444444"/>
          <w:szCs w:val="18"/>
          <w:lang w:val="en" w:eastAsia="en-GB"/>
        </w:rPr>
        <w:t>Our up and coming beat surgeries</w:t>
      </w:r>
      <w:r w:rsidRPr="00F82944">
        <w:rPr>
          <w:rFonts w:asciiTheme="majorHAnsi" w:hAnsiTheme="majorHAnsi"/>
          <w:color w:val="444444"/>
          <w:szCs w:val="18"/>
          <w:lang w:val="en" w:eastAsia="en-GB"/>
        </w:rPr>
        <w:t>.</w:t>
      </w:r>
    </w:p>
    <w:p w:rsidR="009C5E37" w:rsidRPr="008E04CC" w:rsidRDefault="00604305" w:rsidP="009C5E37">
      <w:pPr>
        <w:spacing w:before="100" w:beforeAutospacing="1" w:after="100" w:afterAutospacing="1"/>
        <w:rPr>
          <w:rFonts w:asciiTheme="majorHAnsi" w:hAnsiTheme="majorHAnsi"/>
          <w:szCs w:val="18"/>
          <w:lang w:eastAsia="en-GB"/>
        </w:rPr>
      </w:pPr>
      <w:r>
        <w:rPr>
          <w:rFonts w:asciiTheme="majorHAnsi" w:hAnsiTheme="majorHAnsi"/>
          <w:szCs w:val="18"/>
        </w:rPr>
        <w:t xml:space="preserve">Joint Agency </w:t>
      </w:r>
      <w:r w:rsidR="009C5E37" w:rsidRPr="00F82944">
        <w:rPr>
          <w:rFonts w:asciiTheme="majorHAnsi" w:hAnsiTheme="majorHAnsi"/>
          <w:szCs w:val="18"/>
        </w:rPr>
        <w:t>Beat Surgery –</w:t>
      </w:r>
      <w:r w:rsidR="00F672D4">
        <w:rPr>
          <w:rFonts w:asciiTheme="majorHAnsi" w:hAnsiTheme="majorHAnsi"/>
          <w:szCs w:val="18"/>
        </w:rPr>
        <w:t xml:space="preserve"> </w:t>
      </w:r>
      <w:r>
        <w:rPr>
          <w:rFonts w:asciiTheme="majorHAnsi" w:hAnsiTheme="majorHAnsi"/>
          <w:szCs w:val="18"/>
        </w:rPr>
        <w:t>Thursday 20</w:t>
      </w:r>
      <w:r w:rsidRPr="00604305">
        <w:rPr>
          <w:rFonts w:asciiTheme="majorHAnsi" w:hAnsiTheme="majorHAnsi"/>
          <w:szCs w:val="18"/>
          <w:vertAlign w:val="superscript"/>
        </w:rPr>
        <w:t>th</w:t>
      </w:r>
      <w:r>
        <w:rPr>
          <w:rFonts w:asciiTheme="majorHAnsi" w:hAnsiTheme="majorHAnsi"/>
          <w:szCs w:val="18"/>
        </w:rPr>
        <w:t xml:space="preserve"> April</w:t>
      </w:r>
      <w:bookmarkStart w:id="2" w:name="_GoBack"/>
      <w:bookmarkEnd w:id="2"/>
      <w:r w:rsidR="00DE3DB0">
        <w:rPr>
          <w:rFonts w:asciiTheme="majorHAnsi" w:hAnsiTheme="majorHAnsi"/>
          <w:szCs w:val="18"/>
        </w:rPr>
        <w:t xml:space="preserve"> at </w:t>
      </w:r>
      <w:r>
        <w:rPr>
          <w:rFonts w:asciiTheme="majorHAnsi" w:hAnsiTheme="majorHAnsi"/>
          <w:szCs w:val="18"/>
        </w:rPr>
        <w:t xml:space="preserve">Ketton Library from 10am </w:t>
      </w:r>
    </w:p>
    <w:p w:rsidR="009C5E37" w:rsidRDefault="009C5E37" w:rsidP="002D053E">
      <w:pPr>
        <w:rPr>
          <w:b/>
        </w:rPr>
      </w:pPr>
    </w:p>
    <w:p w:rsidR="00E22F7A" w:rsidRDefault="00E22F7A" w:rsidP="00A73332"/>
    <w:p w:rsidR="00E22F7A" w:rsidRDefault="00E22F7A" w:rsidP="00A73332"/>
    <w:p w:rsidR="00E22F7A" w:rsidRDefault="00E22F7A" w:rsidP="00A73332"/>
    <w:p w:rsidR="00357527" w:rsidRDefault="00795536">
      <w:r w:rsidRPr="00795536">
        <w:rPr>
          <w:rFonts w:ascii="Calibri" w:eastAsia="Calibri" w:hAnsi="Calibri" w:cs="Calibri"/>
          <w:noProof/>
          <w:color w:val="1F497D"/>
          <w:sz w:val="22"/>
          <w:lang w:val="en-GB" w:eastAsia="en-GB"/>
        </w:rPr>
        <w:drawing>
          <wp:inline distT="0" distB="0" distL="0" distR="0" wp14:anchorId="0AA6CB13" wp14:editId="3BC9611C">
            <wp:extent cx="1657350" cy="646430"/>
            <wp:effectExtent l="0" t="0" r="0" b="1270"/>
            <wp:docPr id="9" name="Picture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698898" cy="662635"/>
                    </a:xfrm>
                    <a:prstGeom prst="rect">
                      <a:avLst/>
                    </a:prstGeom>
                    <a:noFill/>
                    <a:ln>
                      <a:noFill/>
                    </a:ln>
                  </pic:spPr>
                </pic:pic>
              </a:graphicData>
            </a:graphic>
          </wp:inline>
        </w:drawing>
      </w:r>
    </w:p>
    <w:sectPr w:rsidR="00357527" w:rsidSect="000C45FF">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E7A" w:rsidRDefault="00661E7A" w:rsidP="000C45FF">
      <w:r>
        <w:separator/>
      </w:r>
    </w:p>
  </w:endnote>
  <w:endnote w:type="continuationSeparator" w:id="0">
    <w:p w:rsidR="00661E7A" w:rsidRDefault="00661E7A"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E7A" w:rsidRDefault="00661E7A" w:rsidP="000C45FF">
      <w:r>
        <w:separator/>
      </w:r>
    </w:p>
  </w:footnote>
  <w:footnote w:type="continuationSeparator" w:id="0">
    <w:p w:rsidR="00661E7A" w:rsidRDefault="00661E7A"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5FF" w:rsidRDefault="000C45FF">
    <w:pPr>
      <w:pStyle w:val="Header"/>
    </w:pPr>
    <w:r>
      <w:rPr>
        <w:noProof/>
      </w:rPr>
      <w:drawing>
        <wp:anchor distT="0" distB="0" distL="114300" distR="114300" simplePos="0" relativeHeight="251658240" behindDoc="1" locked="0" layoutInCell="1" allowOverlap="1" wp14:anchorId="4D6F4968" wp14:editId="13F63768">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7098"/>
    <w:multiLevelType w:val="hybridMultilevel"/>
    <w:tmpl w:val="A7141BAC"/>
    <w:lvl w:ilvl="0" w:tplc="37D6A000">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53686"/>
    <w:multiLevelType w:val="hybridMultilevel"/>
    <w:tmpl w:val="B58AEC16"/>
    <w:lvl w:ilvl="0" w:tplc="168090B4">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85184"/>
    <w:multiLevelType w:val="hybridMultilevel"/>
    <w:tmpl w:val="316A2AE4"/>
    <w:lvl w:ilvl="0" w:tplc="1DCCA526">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256C0"/>
    <w:multiLevelType w:val="multilevel"/>
    <w:tmpl w:val="A2F6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D70A1"/>
    <w:multiLevelType w:val="multilevel"/>
    <w:tmpl w:val="5C94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AEB3FD4"/>
    <w:multiLevelType w:val="hybridMultilevel"/>
    <w:tmpl w:val="321CD49E"/>
    <w:lvl w:ilvl="0" w:tplc="445C0DDC">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9D5465"/>
    <w:multiLevelType w:val="hybridMultilevel"/>
    <w:tmpl w:val="E580E14A"/>
    <w:lvl w:ilvl="0" w:tplc="7F3A533E">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0D2A56"/>
    <w:multiLevelType w:val="hybridMultilevel"/>
    <w:tmpl w:val="43CC6DBE"/>
    <w:lvl w:ilvl="0" w:tplc="58E83D4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F86A90"/>
    <w:multiLevelType w:val="multilevel"/>
    <w:tmpl w:val="D6EA6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08334F"/>
    <w:multiLevelType w:val="multilevel"/>
    <w:tmpl w:val="3190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EF3E48"/>
    <w:multiLevelType w:val="hybridMultilevel"/>
    <w:tmpl w:val="2A5A38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5"/>
  </w:num>
  <w:num w:numId="6">
    <w:abstractNumId w:val="7"/>
  </w:num>
  <w:num w:numId="7">
    <w:abstractNumId w:val="10"/>
  </w:num>
  <w:num w:numId="8">
    <w:abstractNumId w:val="3"/>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BA8"/>
    <w:rsid w:val="00000BFD"/>
    <w:rsid w:val="00036450"/>
    <w:rsid w:val="00044893"/>
    <w:rsid w:val="00061A64"/>
    <w:rsid w:val="00064FD4"/>
    <w:rsid w:val="00094499"/>
    <w:rsid w:val="000C45FF"/>
    <w:rsid w:val="000E1B18"/>
    <w:rsid w:val="000E3FD1"/>
    <w:rsid w:val="00112054"/>
    <w:rsid w:val="001525E1"/>
    <w:rsid w:val="00180329"/>
    <w:rsid w:val="0019001F"/>
    <w:rsid w:val="0019741E"/>
    <w:rsid w:val="001A74A5"/>
    <w:rsid w:val="001B2ABD"/>
    <w:rsid w:val="001C1EB9"/>
    <w:rsid w:val="001D1B2B"/>
    <w:rsid w:val="001D3603"/>
    <w:rsid w:val="001D7802"/>
    <w:rsid w:val="001E0391"/>
    <w:rsid w:val="001E1759"/>
    <w:rsid w:val="001E24BD"/>
    <w:rsid w:val="001F1ECC"/>
    <w:rsid w:val="00225F50"/>
    <w:rsid w:val="002337A5"/>
    <w:rsid w:val="002400EB"/>
    <w:rsid w:val="00256CF7"/>
    <w:rsid w:val="00262636"/>
    <w:rsid w:val="002750AB"/>
    <w:rsid w:val="00281FD5"/>
    <w:rsid w:val="0028476E"/>
    <w:rsid w:val="002934E4"/>
    <w:rsid w:val="00293F67"/>
    <w:rsid w:val="002B47E0"/>
    <w:rsid w:val="002B669F"/>
    <w:rsid w:val="002D053E"/>
    <w:rsid w:val="002D5BE0"/>
    <w:rsid w:val="002E4819"/>
    <w:rsid w:val="002E7F86"/>
    <w:rsid w:val="002F67BB"/>
    <w:rsid w:val="0030481B"/>
    <w:rsid w:val="003156FC"/>
    <w:rsid w:val="0032358F"/>
    <w:rsid w:val="003254B5"/>
    <w:rsid w:val="0033486E"/>
    <w:rsid w:val="00336B3C"/>
    <w:rsid w:val="003470D0"/>
    <w:rsid w:val="00357527"/>
    <w:rsid w:val="0037121F"/>
    <w:rsid w:val="003955F7"/>
    <w:rsid w:val="003A6B7D"/>
    <w:rsid w:val="003B06CA"/>
    <w:rsid w:val="003B0AC6"/>
    <w:rsid w:val="003D0FDF"/>
    <w:rsid w:val="003E34A7"/>
    <w:rsid w:val="003E5CFA"/>
    <w:rsid w:val="003F738C"/>
    <w:rsid w:val="004023AB"/>
    <w:rsid w:val="004071FC"/>
    <w:rsid w:val="004305A9"/>
    <w:rsid w:val="00433E7A"/>
    <w:rsid w:val="004342D9"/>
    <w:rsid w:val="00445947"/>
    <w:rsid w:val="00445DAD"/>
    <w:rsid w:val="004813B3"/>
    <w:rsid w:val="00491D8A"/>
    <w:rsid w:val="00496591"/>
    <w:rsid w:val="004C63E4"/>
    <w:rsid w:val="004D3011"/>
    <w:rsid w:val="004D6B59"/>
    <w:rsid w:val="004E7C3D"/>
    <w:rsid w:val="004F49E8"/>
    <w:rsid w:val="0050141A"/>
    <w:rsid w:val="00504486"/>
    <w:rsid w:val="0052076F"/>
    <w:rsid w:val="00522F31"/>
    <w:rsid w:val="00524A55"/>
    <w:rsid w:val="005262AC"/>
    <w:rsid w:val="00555E9D"/>
    <w:rsid w:val="00581418"/>
    <w:rsid w:val="00581551"/>
    <w:rsid w:val="00595DF3"/>
    <w:rsid w:val="005B28A0"/>
    <w:rsid w:val="005C5E4A"/>
    <w:rsid w:val="005E39D5"/>
    <w:rsid w:val="005E4D67"/>
    <w:rsid w:val="00600670"/>
    <w:rsid w:val="00602008"/>
    <w:rsid w:val="00604305"/>
    <w:rsid w:val="00616621"/>
    <w:rsid w:val="0062123A"/>
    <w:rsid w:val="00624294"/>
    <w:rsid w:val="00644939"/>
    <w:rsid w:val="00646E75"/>
    <w:rsid w:val="00650A05"/>
    <w:rsid w:val="00661E7A"/>
    <w:rsid w:val="00671B8D"/>
    <w:rsid w:val="006771D0"/>
    <w:rsid w:val="00690F09"/>
    <w:rsid w:val="006975BC"/>
    <w:rsid w:val="006D0074"/>
    <w:rsid w:val="006D07B9"/>
    <w:rsid w:val="006D0F28"/>
    <w:rsid w:val="006D5F3C"/>
    <w:rsid w:val="006D6667"/>
    <w:rsid w:val="006E1D8E"/>
    <w:rsid w:val="006F5512"/>
    <w:rsid w:val="00704519"/>
    <w:rsid w:val="0070766A"/>
    <w:rsid w:val="0070787A"/>
    <w:rsid w:val="00710F05"/>
    <w:rsid w:val="00715FCB"/>
    <w:rsid w:val="007428DB"/>
    <w:rsid w:val="00743101"/>
    <w:rsid w:val="007638BA"/>
    <w:rsid w:val="00766501"/>
    <w:rsid w:val="007775E1"/>
    <w:rsid w:val="0078359E"/>
    <w:rsid w:val="007867A0"/>
    <w:rsid w:val="007927F5"/>
    <w:rsid w:val="0079429C"/>
    <w:rsid w:val="00795536"/>
    <w:rsid w:val="007A4A0E"/>
    <w:rsid w:val="007A4EAF"/>
    <w:rsid w:val="007A5789"/>
    <w:rsid w:val="007A594F"/>
    <w:rsid w:val="007B27CB"/>
    <w:rsid w:val="007E5B90"/>
    <w:rsid w:val="007E7F98"/>
    <w:rsid w:val="007F2B74"/>
    <w:rsid w:val="00802CA0"/>
    <w:rsid w:val="00805FF9"/>
    <w:rsid w:val="00812C65"/>
    <w:rsid w:val="008304D4"/>
    <w:rsid w:val="00854DC2"/>
    <w:rsid w:val="00892F86"/>
    <w:rsid w:val="008D37FD"/>
    <w:rsid w:val="008E0338"/>
    <w:rsid w:val="008E04CC"/>
    <w:rsid w:val="008F75F6"/>
    <w:rsid w:val="0090410E"/>
    <w:rsid w:val="009260CD"/>
    <w:rsid w:val="00937454"/>
    <w:rsid w:val="009521F3"/>
    <w:rsid w:val="00952C25"/>
    <w:rsid w:val="009565D1"/>
    <w:rsid w:val="00961673"/>
    <w:rsid w:val="0098251B"/>
    <w:rsid w:val="00982CBB"/>
    <w:rsid w:val="009874EE"/>
    <w:rsid w:val="009921AE"/>
    <w:rsid w:val="009A1F4C"/>
    <w:rsid w:val="009C5E37"/>
    <w:rsid w:val="009C6822"/>
    <w:rsid w:val="009D3837"/>
    <w:rsid w:val="009E323B"/>
    <w:rsid w:val="009E785C"/>
    <w:rsid w:val="00A13D74"/>
    <w:rsid w:val="00A2118D"/>
    <w:rsid w:val="00A24508"/>
    <w:rsid w:val="00A2707C"/>
    <w:rsid w:val="00A35D32"/>
    <w:rsid w:val="00A61B73"/>
    <w:rsid w:val="00A64982"/>
    <w:rsid w:val="00A72C13"/>
    <w:rsid w:val="00A73332"/>
    <w:rsid w:val="00A74524"/>
    <w:rsid w:val="00A860AE"/>
    <w:rsid w:val="00AD76E2"/>
    <w:rsid w:val="00AE1199"/>
    <w:rsid w:val="00AF2F3F"/>
    <w:rsid w:val="00AF71E3"/>
    <w:rsid w:val="00B05C8D"/>
    <w:rsid w:val="00B05FC0"/>
    <w:rsid w:val="00B20152"/>
    <w:rsid w:val="00B203A0"/>
    <w:rsid w:val="00B21CA6"/>
    <w:rsid w:val="00B23F98"/>
    <w:rsid w:val="00B26358"/>
    <w:rsid w:val="00B347E3"/>
    <w:rsid w:val="00B359E4"/>
    <w:rsid w:val="00B37FB2"/>
    <w:rsid w:val="00B51702"/>
    <w:rsid w:val="00B541B8"/>
    <w:rsid w:val="00B57D98"/>
    <w:rsid w:val="00B70850"/>
    <w:rsid w:val="00B81C13"/>
    <w:rsid w:val="00B8277F"/>
    <w:rsid w:val="00B920C2"/>
    <w:rsid w:val="00B95379"/>
    <w:rsid w:val="00BA40AF"/>
    <w:rsid w:val="00BB0FDC"/>
    <w:rsid w:val="00BB7A3A"/>
    <w:rsid w:val="00BC35CE"/>
    <w:rsid w:val="00BD3C3B"/>
    <w:rsid w:val="00BD5D2F"/>
    <w:rsid w:val="00BD7E76"/>
    <w:rsid w:val="00BE5C39"/>
    <w:rsid w:val="00BF4EB0"/>
    <w:rsid w:val="00BF742C"/>
    <w:rsid w:val="00C018DA"/>
    <w:rsid w:val="00C066B6"/>
    <w:rsid w:val="00C119BE"/>
    <w:rsid w:val="00C1266D"/>
    <w:rsid w:val="00C37BA1"/>
    <w:rsid w:val="00C4674C"/>
    <w:rsid w:val="00C506CF"/>
    <w:rsid w:val="00C6134D"/>
    <w:rsid w:val="00C6163C"/>
    <w:rsid w:val="00C66529"/>
    <w:rsid w:val="00C72BED"/>
    <w:rsid w:val="00C80536"/>
    <w:rsid w:val="00C9578B"/>
    <w:rsid w:val="00CA68CE"/>
    <w:rsid w:val="00CB0055"/>
    <w:rsid w:val="00CC5877"/>
    <w:rsid w:val="00D06DBA"/>
    <w:rsid w:val="00D2522B"/>
    <w:rsid w:val="00D32B74"/>
    <w:rsid w:val="00D422DE"/>
    <w:rsid w:val="00D47B13"/>
    <w:rsid w:val="00D5459D"/>
    <w:rsid w:val="00D609FF"/>
    <w:rsid w:val="00D6210F"/>
    <w:rsid w:val="00D91051"/>
    <w:rsid w:val="00DA1F4D"/>
    <w:rsid w:val="00DD172A"/>
    <w:rsid w:val="00DE3DB0"/>
    <w:rsid w:val="00DE3FB6"/>
    <w:rsid w:val="00E004DC"/>
    <w:rsid w:val="00E011B5"/>
    <w:rsid w:val="00E04964"/>
    <w:rsid w:val="00E04F31"/>
    <w:rsid w:val="00E07BA8"/>
    <w:rsid w:val="00E22F7A"/>
    <w:rsid w:val="00E25A26"/>
    <w:rsid w:val="00E4381A"/>
    <w:rsid w:val="00E443AA"/>
    <w:rsid w:val="00E55D74"/>
    <w:rsid w:val="00E72083"/>
    <w:rsid w:val="00E73345"/>
    <w:rsid w:val="00EB538B"/>
    <w:rsid w:val="00ED529E"/>
    <w:rsid w:val="00EE5D50"/>
    <w:rsid w:val="00EE66C8"/>
    <w:rsid w:val="00EE6C54"/>
    <w:rsid w:val="00F071F5"/>
    <w:rsid w:val="00F40E20"/>
    <w:rsid w:val="00F60274"/>
    <w:rsid w:val="00F62B08"/>
    <w:rsid w:val="00F672D4"/>
    <w:rsid w:val="00F772C6"/>
    <w:rsid w:val="00F77FB9"/>
    <w:rsid w:val="00F82944"/>
    <w:rsid w:val="00FA2749"/>
    <w:rsid w:val="00FB068F"/>
    <w:rsid w:val="00FD2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2F5A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4472C4"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2F5496"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2F5496"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C45911"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2F5496"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styleId="ListParagraph">
    <w:name w:val="List Paragraph"/>
    <w:basedOn w:val="Normal"/>
    <w:uiPriority w:val="34"/>
    <w:semiHidden/>
    <w:qFormat/>
    <w:rsid w:val="006D07B9"/>
    <w:pPr>
      <w:ind w:left="720"/>
      <w:contextualSpacing/>
    </w:pPr>
  </w:style>
  <w:style w:type="paragraph" w:styleId="NormalWeb">
    <w:name w:val="Normal (Web)"/>
    <w:basedOn w:val="Normal"/>
    <w:uiPriority w:val="99"/>
    <w:semiHidden/>
    <w:unhideWhenUsed/>
    <w:rsid w:val="00F82944"/>
    <w:pPr>
      <w:spacing w:before="100" w:beforeAutospacing="1" w:after="100" w:afterAutospacing="1"/>
    </w:pPr>
    <w:rPr>
      <w:rFonts w:ascii="Calibri" w:eastAsiaTheme="minorHAnsi" w:hAnsi="Calibri" w:cs="Calibri"/>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558574">
      <w:bodyDiv w:val="1"/>
      <w:marLeft w:val="0"/>
      <w:marRight w:val="0"/>
      <w:marTop w:val="0"/>
      <w:marBottom w:val="0"/>
      <w:divBdr>
        <w:top w:val="none" w:sz="0" w:space="0" w:color="auto"/>
        <w:left w:val="none" w:sz="0" w:space="0" w:color="auto"/>
        <w:bottom w:val="none" w:sz="0" w:space="0" w:color="auto"/>
        <w:right w:val="none" w:sz="0" w:space="0" w:color="auto"/>
      </w:divBdr>
    </w:div>
    <w:div w:id="971449552">
      <w:bodyDiv w:val="1"/>
      <w:marLeft w:val="0"/>
      <w:marRight w:val="0"/>
      <w:marTop w:val="0"/>
      <w:marBottom w:val="0"/>
      <w:divBdr>
        <w:top w:val="none" w:sz="0" w:space="0" w:color="auto"/>
        <w:left w:val="none" w:sz="0" w:space="0" w:color="auto"/>
        <w:bottom w:val="none" w:sz="0" w:space="0" w:color="auto"/>
        <w:right w:val="none" w:sz="0" w:space="0" w:color="auto"/>
      </w:divBdr>
    </w:div>
    <w:div w:id="1496921792">
      <w:bodyDiv w:val="1"/>
      <w:marLeft w:val="0"/>
      <w:marRight w:val="0"/>
      <w:marTop w:val="0"/>
      <w:marBottom w:val="0"/>
      <w:divBdr>
        <w:top w:val="none" w:sz="0" w:space="0" w:color="auto"/>
        <w:left w:val="none" w:sz="0" w:space="0" w:color="auto"/>
        <w:bottom w:val="none" w:sz="0" w:space="0" w:color="auto"/>
        <w:right w:val="none" w:sz="0" w:space="0" w:color="auto"/>
      </w:divBdr>
    </w:div>
    <w:div w:id="208110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leics.police.uk" TargetMode="External"/><Relationship Id="rId17" Type="http://schemas.openxmlformats.org/officeDocument/2006/relationships/image" Target="cid:image001.jpg@01D2EF51.4A2369F0"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eics.police.uk" TargetMode="External"/><Relationship Id="rId5" Type="http://schemas.openxmlformats.org/officeDocument/2006/relationships/styles" Target="styles.xml"/><Relationship Id="rId15" Type="http://schemas.openxmlformats.org/officeDocument/2006/relationships/image" Target="cid:image010.jpg@01D870F0.7AC93BE0"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25\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B3F9AB2114514AA466B8FEED5FA2C"/>
        <w:category>
          <w:name w:val="General"/>
          <w:gallery w:val="placeholder"/>
        </w:category>
        <w:types>
          <w:type w:val="bbPlcHdr"/>
        </w:types>
        <w:behaviors>
          <w:behavior w:val="content"/>
        </w:behaviors>
        <w:guid w:val="{02EF0544-13C6-4CAA-B537-44C771A35344}"/>
      </w:docPartPr>
      <w:docPartBody>
        <w:p w:rsidR="00557C14" w:rsidRDefault="009C1A00">
          <w:pPr>
            <w:pStyle w:val="D1AB3F9AB2114514AA466B8FEED5FA2C"/>
          </w:pPr>
          <w:r w:rsidRPr="00CB0055">
            <w:t>Contact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85E"/>
    <w:rsid w:val="00002C4F"/>
    <w:rsid w:val="0001677E"/>
    <w:rsid w:val="00145C51"/>
    <w:rsid w:val="002345D4"/>
    <w:rsid w:val="00364986"/>
    <w:rsid w:val="00444609"/>
    <w:rsid w:val="0049275B"/>
    <w:rsid w:val="004F1D24"/>
    <w:rsid w:val="004F5970"/>
    <w:rsid w:val="00542601"/>
    <w:rsid w:val="00557C14"/>
    <w:rsid w:val="00737ACB"/>
    <w:rsid w:val="00876280"/>
    <w:rsid w:val="008D4DA7"/>
    <w:rsid w:val="009C1A00"/>
    <w:rsid w:val="00AA1388"/>
    <w:rsid w:val="00C3097B"/>
    <w:rsid w:val="00CE385E"/>
    <w:rsid w:val="00D37FE6"/>
    <w:rsid w:val="00D92941"/>
    <w:rsid w:val="00D94601"/>
    <w:rsid w:val="00DD1516"/>
    <w:rsid w:val="00EC30DA"/>
    <w:rsid w:val="00F00E91"/>
    <w:rsid w:val="00FD1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C176CBBBFD4F60B3CB062FBE67B3A8">
    <w:name w:val="E3C176CBBBFD4F60B3CB062FBE67B3A8"/>
  </w:style>
  <w:style w:type="paragraph" w:customStyle="1" w:styleId="01F243FFB4414BF29AB696439B5FB242">
    <w:name w:val="01F243FFB4414BF29AB696439B5FB242"/>
  </w:style>
  <w:style w:type="paragraph" w:customStyle="1" w:styleId="C5D64D5F6584462FA9923BAC833CD394">
    <w:name w:val="C5D64D5F6584462FA9923BAC833CD394"/>
  </w:style>
  <w:style w:type="paragraph" w:customStyle="1" w:styleId="1BC105DAB3BD419791190D4E3FBBEF63">
    <w:name w:val="1BC105DAB3BD419791190D4E3FBBEF63"/>
  </w:style>
  <w:style w:type="paragraph" w:customStyle="1" w:styleId="D1AB3F9AB2114514AA466B8FEED5FA2C">
    <w:name w:val="D1AB3F9AB2114514AA466B8FEED5FA2C"/>
  </w:style>
  <w:style w:type="paragraph" w:customStyle="1" w:styleId="1A735C2B7D5B4D73925BF45AAC973DF5">
    <w:name w:val="1A735C2B7D5B4D73925BF45AAC973DF5"/>
  </w:style>
  <w:style w:type="paragraph" w:customStyle="1" w:styleId="BF4C4254ABE948BDA77851EF034469FC">
    <w:name w:val="BF4C4254ABE948BDA77851EF034469FC"/>
  </w:style>
  <w:style w:type="paragraph" w:customStyle="1" w:styleId="54EB5EAE753D4DBFB2D45D4251C8CE9C">
    <w:name w:val="54EB5EAE753D4DBFB2D45D4251C8CE9C"/>
  </w:style>
  <w:style w:type="paragraph" w:customStyle="1" w:styleId="3E5156BC84564DED8C4AA6A29AAFD098">
    <w:name w:val="3E5156BC84564DED8C4AA6A29AAFD098"/>
  </w:style>
  <w:style w:type="paragraph" w:customStyle="1" w:styleId="139E9BFBD2744959BF4BD4A5BDDA26A9">
    <w:name w:val="139E9BFBD2744959BF4BD4A5BDDA26A9"/>
  </w:style>
  <w:style w:type="character" w:styleId="Hyperlink">
    <w:name w:val="Hyperlink"/>
    <w:basedOn w:val="DefaultParagraphFont"/>
    <w:uiPriority w:val="99"/>
    <w:unhideWhenUsed/>
    <w:rPr>
      <w:color w:val="C45911" w:themeColor="accent2" w:themeShade="BF"/>
      <w:u w:val="single"/>
    </w:rPr>
  </w:style>
  <w:style w:type="paragraph" w:customStyle="1" w:styleId="C22AB490653E49A8A553F6FA71A93250">
    <w:name w:val="C22AB490653E49A8A553F6FA71A93250"/>
  </w:style>
  <w:style w:type="paragraph" w:customStyle="1" w:styleId="3D1B997DF138438EBAD3DFF6A09CFBD6">
    <w:name w:val="3D1B997DF138438EBAD3DFF6A09CFBD6"/>
  </w:style>
  <w:style w:type="paragraph" w:customStyle="1" w:styleId="5F2A6C7570094B768673987C2F0230BF">
    <w:name w:val="5F2A6C7570094B768673987C2F0230BF"/>
  </w:style>
  <w:style w:type="paragraph" w:customStyle="1" w:styleId="5F6657C371794C4C8E7B41C2B39BF585">
    <w:name w:val="5F6657C371794C4C8E7B41C2B39BF585"/>
  </w:style>
  <w:style w:type="paragraph" w:customStyle="1" w:styleId="D09784B705B741C9AF1BE362E5478A1A">
    <w:name w:val="D09784B705B741C9AF1BE362E5478A1A"/>
  </w:style>
  <w:style w:type="paragraph" w:customStyle="1" w:styleId="5CD56835ABBE4B20968459EFEBA1304F">
    <w:name w:val="5CD56835ABBE4B20968459EFEBA1304F"/>
  </w:style>
  <w:style w:type="paragraph" w:customStyle="1" w:styleId="393612B01A1E4F499C3DEB42EAF08298">
    <w:name w:val="393612B01A1E4F499C3DEB42EAF08298"/>
  </w:style>
  <w:style w:type="paragraph" w:customStyle="1" w:styleId="82B428D9ACF642ACA9F50EC8B8CEDA9E">
    <w:name w:val="82B428D9ACF642ACA9F50EC8B8CEDA9E"/>
  </w:style>
  <w:style w:type="paragraph" w:customStyle="1" w:styleId="FB30D11E255F46938DE78409D8DDB0B1">
    <w:name w:val="FB30D11E255F46938DE78409D8DDB0B1"/>
  </w:style>
  <w:style w:type="paragraph" w:customStyle="1" w:styleId="0DE5005D9DC044609F2BD582CE003ED2">
    <w:name w:val="0DE5005D9DC044609F2BD582CE003ED2"/>
  </w:style>
  <w:style w:type="paragraph" w:customStyle="1" w:styleId="8AA7D424A8644FCAA8ED583CE497B783">
    <w:name w:val="8AA7D424A8644FCAA8ED583CE497B783"/>
  </w:style>
  <w:style w:type="paragraph" w:customStyle="1" w:styleId="FED5C89043F84CF5AA3AD9764A07CA14">
    <w:name w:val="FED5C89043F84CF5AA3AD9764A07CA14"/>
  </w:style>
  <w:style w:type="paragraph" w:customStyle="1" w:styleId="C3166588DE2F4DA7B1CDE65401885C00">
    <w:name w:val="C3166588DE2F4DA7B1CDE65401885C00"/>
  </w:style>
  <w:style w:type="paragraph" w:customStyle="1" w:styleId="E9D2FBD611DC4CA08D0C68914DB20A9C">
    <w:name w:val="E9D2FBD611DC4CA08D0C68914DB20A9C"/>
  </w:style>
  <w:style w:type="paragraph" w:customStyle="1" w:styleId="E9973C5C5B5649129CF08D05901AA4B5">
    <w:name w:val="E9973C5C5B5649129CF08D05901AA4B5"/>
  </w:style>
  <w:style w:type="paragraph" w:customStyle="1" w:styleId="E9E63425F52A44EBA4619FA3BAB35DE3">
    <w:name w:val="E9E63425F52A44EBA4619FA3BAB35DE3"/>
  </w:style>
  <w:style w:type="paragraph" w:customStyle="1" w:styleId="51EED4743160444CA36F3BEEF38CBD5D">
    <w:name w:val="51EED4743160444CA36F3BEEF38CBD5D"/>
  </w:style>
  <w:style w:type="paragraph" w:customStyle="1" w:styleId="466A9C2B49F0429F93EEDB6F6D3BA461">
    <w:name w:val="466A9C2B49F0429F93EEDB6F6D3BA461"/>
  </w:style>
  <w:style w:type="paragraph" w:customStyle="1" w:styleId="3F81D3851BC5460EBE28524299624CD2">
    <w:name w:val="3F81D3851BC5460EBE28524299624CD2"/>
  </w:style>
  <w:style w:type="paragraph" w:customStyle="1" w:styleId="939F39D2170E48C3925C602E0D565378">
    <w:name w:val="939F39D2170E48C3925C602E0D565378"/>
  </w:style>
  <w:style w:type="paragraph" w:customStyle="1" w:styleId="FD6634D3A57246E4887FBF442D7687E0">
    <w:name w:val="FD6634D3A57246E4887FBF442D7687E0"/>
  </w:style>
  <w:style w:type="paragraph" w:customStyle="1" w:styleId="4A96B6919B56405CB325341998E777CC">
    <w:name w:val="4A96B6919B56405CB325341998E777CC"/>
  </w:style>
  <w:style w:type="paragraph" w:customStyle="1" w:styleId="340D4792F4D84ADD979E51312578E8B7">
    <w:name w:val="340D4792F4D84ADD979E51312578E8B7"/>
  </w:style>
  <w:style w:type="paragraph" w:customStyle="1" w:styleId="AD545B456BA345ABBFF7950FFEE2AB5B">
    <w:name w:val="AD545B456BA345ABBFF7950FFEE2AB5B"/>
  </w:style>
  <w:style w:type="paragraph" w:customStyle="1" w:styleId="C33BC074360E4E639A487D0D2E3AE853">
    <w:name w:val="C33BC074360E4E639A487D0D2E3AE853"/>
  </w:style>
  <w:style w:type="paragraph" w:customStyle="1" w:styleId="68871B1C16CA4E78967C252984571F7E">
    <w:name w:val="68871B1C16CA4E78967C252984571F7E"/>
  </w:style>
  <w:style w:type="paragraph" w:customStyle="1" w:styleId="1C761CD29C804233AED1AA46148BD6F0">
    <w:name w:val="1C761CD29C804233AED1AA46148BD6F0"/>
  </w:style>
  <w:style w:type="paragraph" w:customStyle="1" w:styleId="9404137F321F428B8A1C7E4BBF013EC2">
    <w:name w:val="9404137F321F428B8A1C7E4BBF013EC2"/>
  </w:style>
  <w:style w:type="paragraph" w:customStyle="1" w:styleId="A2F48FD55F5346FFB786080BB01670A7">
    <w:name w:val="A2F48FD55F5346FFB786080BB01670A7"/>
  </w:style>
  <w:style w:type="paragraph" w:customStyle="1" w:styleId="F6C40D9A495241A1AE42E9C1D35B6D78">
    <w:name w:val="F6C40D9A495241A1AE42E9C1D35B6D78"/>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val="en-US" w:eastAsia="ja-JP"/>
    </w:rPr>
  </w:style>
  <w:style w:type="paragraph" w:customStyle="1" w:styleId="13B44DCD9E9143F385FF3B25F509E5F4">
    <w:name w:val="13B44DCD9E9143F385FF3B25F509E5F4"/>
  </w:style>
  <w:style w:type="paragraph" w:customStyle="1" w:styleId="01E88DE2ABB84DC185DF003B29CF78F0">
    <w:name w:val="01E88DE2ABB84DC185DF003B29CF78F0"/>
    <w:rsid w:val="00CE385E"/>
  </w:style>
  <w:style w:type="paragraph" w:customStyle="1" w:styleId="57E3D70F224940458721B7D636479FD8">
    <w:name w:val="57E3D70F224940458721B7D636479FD8"/>
    <w:rsid w:val="00CE385E"/>
  </w:style>
  <w:style w:type="paragraph" w:customStyle="1" w:styleId="7AD5F7860F1E4EC38ED99AFED4EAAA6B">
    <w:name w:val="7AD5F7860F1E4EC38ED99AFED4EAAA6B"/>
    <w:rsid w:val="00CE385E"/>
  </w:style>
  <w:style w:type="paragraph" w:customStyle="1" w:styleId="AB7A6CCD3F114991BBA8231AB471A063">
    <w:name w:val="AB7A6CCD3F114991BBA8231AB471A063"/>
    <w:rsid w:val="00CE38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grey resume</Template>
  <TotalTime>0</TotalTime>
  <Pages>3</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2022-11-06T08:22:00Z</dcterms:created>
  <dcterms:modified xsi:type="dcterms:W3CDTF">2023-04-10T16:32:00Z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86ff228e-d67e-4e3c-8add-5ac11aebedac_Enabled">
    <vt:lpwstr>true</vt:lpwstr>
  </property>
  <property fmtid="{D5CDD505-2E9C-101B-9397-08002B2CF9AE}" pid="4" name="MSIP_Label_86ff228e-d67e-4e3c-8add-5ac11aebedac_SetDate">
    <vt:lpwstr>2022-05-03T12:41:15Z</vt:lpwstr>
  </property>
  <property fmtid="{D5CDD505-2E9C-101B-9397-08002B2CF9AE}" pid="5" name="MSIP_Label_86ff228e-d67e-4e3c-8add-5ac11aebedac_Method">
    <vt:lpwstr>Standard</vt:lpwstr>
  </property>
  <property fmtid="{D5CDD505-2E9C-101B-9397-08002B2CF9AE}" pid="6" name="MSIP_Label_86ff228e-d67e-4e3c-8add-5ac11aebedac_Name">
    <vt:lpwstr>86ff228e-d67e-4e3c-8add-5ac11aebedac</vt:lpwstr>
  </property>
  <property fmtid="{D5CDD505-2E9C-101B-9397-08002B2CF9AE}" pid="7" name="MSIP_Label_86ff228e-d67e-4e3c-8add-5ac11aebedac_SiteId">
    <vt:lpwstr>6b0ff425-e5e2-4239-bd8b-91ba02b7940a</vt:lpwstr>
  </property>
  <property fmtid="{D5CDD505-2E9C-101B-9397-08002B2CF9AE}" pid="8" name="MSIP_Label_86ff228e-d67e-4e3c-8add-5ac11aebedac_ActionId">
    <vt:lpwstr>d3391599-24f2-4dcd-8913-ce28ea72f8da</vt:lpwstr>
  </property>
  <property fmtid="{D5CDD505-2E9C-101B-9397-08002B2CF9AE}" pid="9" name="MSIP_Label_86ff228e-d67e-4e3c-8add-5ac11aebedac_ContentBits">
    <vt:lpwstr>0</vt:lpwstr>
  </property>
</Properties>
</file>